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576" w:rsidRPr="00884E10" w:rsidRDefault="00C82576" w:rsidP="008D42DC">
      <w:pPr>
        <w:rPr>
          <w:rFonts w:ascii="Comic Sans MS" w:hAnsi="Comic Sans MS"/>
          <w:b/>
          <w:sz w:val="44"/>
          <w:szCs w:val="4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62.45pt;margin-top:-18.55pt;width:1.45pt;height:794.25pt;flip:x;z-index:251537920" o:connectortype="straight"/>
        </w:pict>
      </w:r>
      <w:r>
        <w:rPr>
          <w:noProof/>
        </w:rPr>
        <w:pict>
          <v:roundrect id="_x0000_s1027" style="position:absolute;margin-left:-6.6pt;margin-top:-2.8pt;width:190.5pt;height:67.3pt;z-index:-251865600" arcsize="10923f" fillcolor="#6cf" strokeweight="2.5pt"/>
        </w:pict>
      </w:r>
      <w:r>
        <w:rPr>
          <w:rFonts w:ascii="Comic Sans MS" w:hAnsi="Comic Sans MS"/>
          <w:b/>
          <w:noProof/>
          <w:sz w:val="44"/>
          <w:szCs w:val="44"/>
        </w:rPr>
        <w:t>Stage 2</w:t>
      </w:r>
    </w:p>
    <w:p w:rsidR="00C82576" w:rsidRPr="00B56112" w:rsidRDefault="00C82576" w:rsidP="008D42DC">
      <w:pPr>
        <w:rPr>
          <w:rFonts w:ascii="Comic Sans MS" w:hAnsi="Comic Sans MS"/>
          <w:b/>
          <w:sz w:val="44"/>
          <w:szCs w:val="44"/>
        </w:rPr>
      </w:pPr>
      <w:r w:rsidRPr="00884E10">
        <w:rPr>
          <w:rFonts w:ascii="Comic Sans MS" w:hAnsi="Comic Sans MS"/>
          <w:b/>
          <w:sz w:val="44"/>
          <w:szCs w:val="44"/>
        </w:rPr>
        <w:t>PROMPT sheet</w:t>
      </w:r>
    </w:p>
    <w:p w:rsidR="00C82576" w:rsidRDefault="00C82576" w:rsidP="004F3218">
      <w:pPr>
        <w:jc w:val="center"/>
        <w:rPr>
          <w:rFonts w:ascii="Comic Sans MS" w:hAnsi="Comic Sans MS"/>
          <w:b/>
        </w:rPr>
      </w:pPr>
    </w:p>
    <w:p w:rsidR="00C82576" w:rsidRDefault="00C82576" w:rsidP="004E32D5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2/1</w:t>
      </w:r>
      <w:r w:rsidRPr="00B47AF3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Know the 2, 3, 5, 10 times tables</w:t>
      </w:r>
    </w:p>
    <w:tbl>
      <w:tblPr>
        <w:tblW w:w="20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/>
      </w:tblPr>
      <w:tblGrid>
        <w:gridCol w:w="498"/>
        <w:gridCol w:w="353"/>
        <w:gridCol w:w="371"/>
        <w:gridCol w:w="369"/>
        <w:gridCol w:w="498"/>
      </w:tblGrid>
      <w:tr w:rsidR="00C82576" w:rsidRPr="00683ED2" w:rsidTr="00DD173D">
        <w:trPr>
          <w:trHeight w:val="311"/>
        </w:trPr>
        <w:tc>
          <w:tcPr>
            <w:tcW w:w="498" w:type="dxa"/>
            <w:tcBorders>
              <w:top w:val="single" w:sz="4" w:space="0" w:color="auto"/>
            </w:tcBorders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353" w:type="dxa"/>
            <w:tcBorders>
              <w:top w:val="single" w:sz="4" w:space="0" w:color="auto"/>
            </w:tcBorders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tcBorders>
              <w:top w:val="single" w:sz="4" w:space="0" w:color="auto"/>
            </w:tcBorders>
            <w:noWrap/>
            <w:vAlign w:val="bottom"/>
          </w:tcPr>
          <w:p w:rsidR="00C82576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tcBorders>
              <w:top w:val="single" w:sz="4" w:space="0" w:color="auto"/>
            </w:tcBorders>
            <w:noWrap/>
            <w:vAlign w:val="bottom"/>
          </w:tcPr>
          <w:p w:rsidR="00C82576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tcBorders>
              <w:top w:val="single" w:sz="4" w:space="0" w:color="auto"/>
            </w:tcBorders>
            <w:noWrap/>
            <w:vAlign w:val="bottom"/>
          </w:tcPr>
          <w:p w:rsidR="00C82576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C82576" w:rsidRPr="00683ED2" w:rsidTr="00DD173D">
        <w:trPr>
          <w:trHeight w:val="311"/>
        </w:trPr>
        <w:tc>
          <w:tcPr>
            <w:tcW w:w="498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53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C82576" w:rsidRPr="00683ED2" w:rsidTr="00DD173D">
        <w:trPr>
          <w:trHeight w:val="311"/>
        </w:trPr>
        <w:tc>
          <w:tcPr>
            <w:tcW w:w="498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53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C82576" w:rsidRPr="00683ED2" w:rsidTr="00DD173D">
        <w:trPr>
          <w:trHeight w:val="311"/>
        </w:trPr>
        <w:tc>
          <w:tcPr>
            <w:tcW w:w="498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53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C82576" w:rsidRPr="00683ED2" w:rsidTr="00DD173D">
        <w:trPr>
          <w:trHeight w:val="311"/>
        </w:trPr>
        <w:tc>
          <w:tcPr>
            <w:tcW w:w="498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53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</w:tr>
      <w:tr w:rsidR="00C82576" w:rsidRPr="00683ED2" w:rsidTr="00DD173D">
        <w:trPr>
          <w:trHeight w:val="311"/>
        </w:trPr>
        <w:tc>
          <w:tcPr>
            <w:tcW w:w="498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53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C82576" w:rsidRPr="00683ED2" w:rsidTr="00DD173D">
        <w:trPr>
          <w:trHeight w:val="311"/>
        </w:trPr>
        <w:tc>
          <w:tcPr>
            <w:tcW w:w="498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53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C82576" w:rsidRPr="00683ED2" w:rsidTr="00DD173D">
        <w:trPr>
          <w:trHeight w:val="311"/>
        </w:trPr>
        <w:tc>
          <w:tcPr>
            <w:tcW w:w="498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53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</w:t>
            </w:r>
          </w:p>
        </w:tc>
      </w:tr>
      <w:tr w:rsidR="00C82576" w:rsidRPr="00683ED2" w:rsidTr="00DD173D">
        <w:trPr>
          <w:trHeight w:val="311"/>
        </w:trPr>
        <w:tc>
          <w:tcPr>
            <w:tcW w:w="498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53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</w:tr>
      <w:tr w:rsidR="00C82576" w:rsidRPr="00683ED2" w:rsidTr="00DD173D">
        <w:trPr>
          <w:trHeight w:val="311"/>
        </w:trPr>
        <w:tc>
          <w:tcPr>
            <w:tcW w:w="498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53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</w:t>
            </w:r>
          </w:p>
        </w:tc>
      </w:tr>
      <w:tr w:rsidR="00C82576" w:rsidRPr="00683ED2" w:rsidTr="00DD173D">
        <w:trPr>
          <w:trHeight w:val="311"/>
        </w:trPr>
        <w:tc>
          <w:tcPr>
            <w:tcW w:w="498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53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C82576" w:rsidRPr="00683ED2" w:rsidTr="00DD173D">
        <w:trPr>
          <w:trHeight w:val="311"/>
        </w:trPr>
        <w:tc>
          <w:tcPr>
            <w:tcW w:w="498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53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noWrap/>
            <w:vAlign w:val="bottom"/>
          </w:tcPr>
          <w:p w:rsidR="00C82576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noWrap/>
            <w:vAlign w:val="bottom"/>
          </w:tcPr>
          <w:p w:rsidR="00C82576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noWrap/>
            <w:vAlign w:val="bottom"/>
          </w:tcPr>
          <w:p w:rsidR="00C82576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22</w:t>
            </w:r>
          </w:p>
        </w:tc>
      </w:tr>
      <w:tr w:rsidR="00C82576" w:rsidRPr="00683ED2" w:rsidTr="00DD173D">
        <w:trPr>
          <w:trHeight w:val="311"/>
        </w:trPr>
        <w:tc>
          <w:tcPr>
            <w:tcW w:w="498" w:type="dxa"/>
            <w:tcBorders>
              <w:bottom w:val="single" w:sz="4" w:space="0" w:color="auto"/>
            </w:tcBorders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53" w:type="dxa"/>
            <w:tcBorders>
              <w:bottom w:val="single" w:sz="4" w:space="0" w:color="auto"/>
            </w:tcBorders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tcBorders>
              <w:bottom w:val="single" w:sz="4" w:space="0" w:color="auto"/>
            </w:tcBorders>
            <w:noWrap/>
            <w:vAlign w:val="bottom"/>
          </w:tcPr>
          <w:p w:rsidR="00C82576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tcBorders>
              <w:bottom w:val="single" w:sz="4" w:space="0" w:color="auto"/>
            </w:tcBorders>
            <w:noWrap/>
            <w:vAlign w:val="bottom"/>
          </w:tcPr>
          <w:p w:rsidR="00C82576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tcBorders>
              <w:bottom w:val="single" w:sz="4" w:space="0" w:color="auto"/>
            </w:tcBorders>
            <w:noWrap/>
            <w:vAlign w:val="bottom"/>
          </w:tcPr>
          <w:p w:rsidR="00C82576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</w:tbl>
    <w:tbl>
      <w:tblPr>
        <w:tblpPr w:leftFromText="180" w:rightFromText="180" w:vertAnchor="text" w:horzAnchor="page" w:tblpX="3103" w:tblpY="-4061"/>
        <w:tblW w:w="2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/>
      </w:tblPr>
      <w:tblGrid>
        <w:gridCol w:w="537"/>
        <w:gridCol w:w="381"/>
        <w:gridCol w:w="400"/>
        <w:gridCol w:w="398"/>
        <w:gridCol w:w="537"/>
      </w:tblGrid>
      <w:tr w:rsidR="00C82576" w:rsidRPr="00683ED2" w:rsidTr="00DD173D">
        <w:trPr>
          <w:trHeight w:val="311"/>
        </w:trPr>
        <w:tc>
          <w:tcPr>
            <w:tcW w:w="537" w:type="dxa"/>
            <w:tcBorders>
              <w:top w:val="single" w:sz="4" w:space="0" w:color="auto"/>
            </w:tcBorders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381" w:type="dxa"/>
            <w:tcBorders>
              <w:top w:val="single" w:sz="4" w:space="0" w:color="auto"/>
            </w:tcBorders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tcBorders>
              <w:top w:val="single" w:sz="4" w:space="0" w:color="auto"/>
            </w:tcBorders>
            <w:noWrap/>
            <w:vAlign w:val="bottom"/>
          </w:tcPr>
          <w:p w:rsidR="00C82576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tcBorders>
              <w:top w:val="single" w:sz="4" w:space="0" w:color="auto"/>
            </w:tcBorders>
            <w:noWrap/>
            <w:vAlign w:val="bottom"/>
          </w:tcPr>
          <w:p w:rsidR="00C82576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tcBorders>
              <w:top w:val="single" w:sz="4" w:space="0" w:color="auto"/>
            </w:tcBorders>
            <w:noWrap/>
            <w:vAlign w:val="bottom"/>
          </w:tcPr>
          <w:p w:rsidR="00C82576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C82576" w:rsidRPr="00683ED2" w:rsidTr="00DD173D">
        <w:trPr>
          <w:trHeight w:val="311"/>
        </w:trPr>
        <w:tc>
          <w:tcPr>
            <w:tcW w:w="537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8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</w:tr>
      <w:tr w:rsidR="00C82576" w:rsidRPr="00683ED2" w:rsidTr="00DD173D">
        <w:trPr>
          <w:trHeight w:val="311"/>
        </w:trPr>
        <w:tc>
          <w:tcPr>
            <w:tcW w:w="537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C82576" w:rsidRPr="00683ED2" w:rsidTr="00DD173D">
        <w:trPr>
          <w:trHeight w:val="311"/>
        </w:trPr>
        <w:tc>
          <w:tcPr>
            <w:tcW w:w="537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8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</w:tr>
      <w:tr w:rsidR="00C82576" w:rsidRPr="00683ED2" w:rsidTr="00DD173D">
        <w:trPr>
          <w:trHeight w:val="311"/>
        </w:trPr>
        <w:tc>
          <w:tcPr>
            <w:tcW w:w="537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8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C82576" w:rsidRPr="00683ED2" w:rsidTr="00DD173D">
        <w:trPr>
          <w:trHeight w:val="311"/>
        </w:trPr>
        <w:tc>
          <w:tcPr>
            <w:tcW w:w="537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8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25</w:t>
            </w:r>
          </w:p>
        </w:tc>
      </w:tr>
      <w:tr w:rsidR="00C82576" w:rsidRPr="00683ED2" w:rsidTr="00DD173D">
        <w:trPr>
          <w:trHeight w:val="311"/>
        </w:trPr>
        <w:tc>
          <w:tcPr>
            <w:tcW w:w="537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8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C82576" w:rsidRPr="00683ED2" w:rsidTr="00DD173D">
        <w:trPr>
          <w:trHeight w:val="311"/>
        </w:trPr>
        <w:tc>
          <w:tcPr>
            <w:tcW w:w="537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8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35</w:t>
            </w:r>
          </w:p>
        </w:tc>
      </w:tr>
      <w:tr w:rsidR="00C82576" w:rsidRPr="00683ED2" w:rsidTr="00DD173D">
        <w:trPr>
          <w:trHeight w:val="311"/>
        </w:trPr>
        <w:tc>
          <w:tcPr>
            <w:tcW w:w="537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8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</w:tr>
      <w:tr w:rsidR="00C82576" w:rsidRPr="00683ED2" w:rsidTr="00DD173D">
        <w:trPr>
          <w:trHeight w:val="311"/>
        </w:trPr>
        <w:tc>
          <w:tcPr>
            <w:tcW w:w="537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8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45</w:t>
            </w:r>
          </w:p>
        </w:tc>
      </w:tr>
      <w:tr w:rsidR="00C82576" w:rsidRPr="00683ED2" w:rsidTr="00DD173D">
        <w:trPr>
          <w:trHeight w:val="311"/>
        </w:trPr>
        <w:tc>
          <w:tcPr>
            <w:tcW w:w="537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8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</w:tr>
      <w:tr w:rsidR="00C82576" w:rsidRPr="00683ED2" w:rsidTr="00DD173D">
        <w:trPr>
          <w:trHeight w:val="311"/>
        </w:trPr>
        <w:tc>
          <w:tcPr>
            <w:tcW w:w="537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8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noWrap/>
            <w:vAlign w:val="bottom"/>
          </w:tcPr>
          <w:p w:rsidR="00C82576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noWrap/>
            <w:vAlign w:val="bottom"/>
          </w:tcPr>
          <w:p w:rsidR="00C82576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noWrap/>
            <w:vAlign w:val="bottom"/>
          </w:tcPr>
          <w:p w:rsidR="00C82576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</w:t>
            </w:r>
          </w:p>
        </w:tc>
      </w:tr>
      <w:tr w:rsidR="00C82576" w:rsidRPr="00683ED2" w:rsidTr="00DD173D">
        <w:trPr>
          <w:trHeight w:val="311"/>
        </w:trPr>
        <w:tc>
          <w:tcPr>
            <w:tcW w:w="537" w:type="dxa"/>
            <w:tcBorders>
              <w:bottom w:val="single" w:sz="4" w:space="0" w:color="auto"/>
            </w:tcBorders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tcBorders>
              <w:bottom w:val="single" w:sz="4" w:space="0" w:color="auto"/>
            </w:tcBorders>
            <w:noWrap/>
            <w:vAlign w:val="bottom"/>
          </w:tcPr>
          <w:p w:rsidR="00C82576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tcBorders>
              <w:bottom w:val="single" w:sz="4" w:space="0" w:color="auto"/>
            </w:tcBorders>
            <w:noWrap/>
            <w:vAlign w:val="bottom"/>
          </w:tcPr>
          <w:p w:rsidR="00C82576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tcBorders>
              <w:bottom w:val="single" w:sz="4" w:space="0" w:color="auto"/>
            </w:tcBorders>
            <w:noWrap/>
            <w:vAlign w:val="bottom"/>
          </w:tcPr>
          <w:p w:rsidR="00C82576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60</w:t>
            </w:r>
          </w:p>
        </w:tc>
      </w:tr>
    </w:tbl>
    <w:tbl>
      <w:tblPr>
        <w:tblpPr w:leftFromText="180" w:rightFromText="180" w:vertAnchor="text" w:horzAnchor="margin" w:tblpY="133"/>
        <w:tblW w:w="2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/>
      </w:tblPr>
      <w:tblGrid>
        <w:gridCol w:w="440"/>
        <w:gridCol w:w="312"/>
        <w:gridCol w:w="440"/>
        <w:gridCol w:w="326"/>
        <w:gridCol w:w="551"/>
      </w:tblGrid>
      <w:tr w:rsidR="00C82576" w:rsidRPr="00683ED2" w:rsidTr="00DD173D">
        <w:trPr>
          <w:trHeight w:val="310"/>
        </w:trPr>
        <w:tc>
          <w:tcPr>
            <w:tcW w:w="440" w:type="dxa"/>
            <w:tcBorders>
              <w:top w:val="single" w:sz="4" w:space="0" w:color="auto"/>
            </w:tcBorders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312" w:type="dxa"/>
            <w:tcBorders>
              <w:top w:val="single" w:sz="4" w:space="0" w:color="auto"/>
            </w:tcBorders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tcBorders>
              <w:top w:val="single" w:sz="4" w:space="0" w:color="auto"/>
            </w:tcBorders>
            <w:noWrap/>
            <w:vAlign w:val="bottom"/>
          </w:tcPr>
          <w:p w:rsidR="00C82576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tcBorders>
              <w:top w:val="single" w:sz="4" w:space="0" w:color="auto"/>
            </w:tcBorders>
            <w:noWrap/>
            <w:vAlign w:val="bottom"/>
          </w:tcPr>
          <w:p w:rsidR="00C82576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tcBorders>
              <w:top w:val="single" w:sz="4" w:space="0" w:color="auto"/>
            </w:tcBorders>
            <w:noWrap/>
            <w:vAlign w:val="bottom"/>
          </w:tcPr>
          <w:p w:rsidR="00C82576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C82576" w:rsidRPr="00683ED2" w:rsidTr="00DD173D">
        <w:trPr>
          <w:trHeight w:val="310"/>
        </w:trPr>
        <w:tc>
          <w:tcPr>
            <w:tcW w:w="44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2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C82576" w:rsidRPr="00683ED2" w:rsidTr="00DD173D">
        <w:trPr>
          <w:trHeight w:val="310"/>
        </w:trPr>
        <w:tc>
          <w:tcPr>
            <w:tcW w:w="44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2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C82576" w:rsidRPr="00683ED2" w:rsidTr="00DD173D">
        <w:trPr>
          <w:trHeight w:val="310"/>
        </w:trPr>
        <w:tc>
          <w:tcPr>
            <w:tcW w:w="44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2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C82576" w:rsidRPr="00683ED2" w:rsidTr="00DD173D">
        <w:trPr>
          <w:trHeight w:val="310"/>
        </w:trPr>
        <w:tc>
          <w:tcPr>
            <w:tcW w:w="44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2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</w:tr>
      <w:tr w:rsidR="00C82576" w:rsidRPr="00683ED2" w:rsidTr="00DD173D">
        <w:trPr>
          <w:trHeight w:val="310"/>
        </w:trPr>
        <w:tc>
          <w:tcPr>
            <w:tcW w:w="44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12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C82576" w:rsidRPr="00683ED2" w:rsidTr="00DD173D">
        <w:trPr>
          <w:trHeight w:val="310"/>
        </w:trPr>
        <w:tc>
          <w:tcPr>
            <w:tcW w:w="44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12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60</w:t>
            </w:r>
          </w:p>
        </w:tc>
      </w:tr>
      <w:tr w:rsidR="00C82576" w:rsidRPr="00683ED2" w:rsidTr="00DD173D">
        <w:trPr>
          <w:trHeight w:val="310"/>
        </w:trPr>
        <w:tc>
          <w:tcPr>
            <w:tcW w:w="44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12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70</w:t>
            </w:r>
          </w:p>
        </w:tc>
      </w:tr>
      <w:tr w:rsidR="00C82576" w:rsidRPr="00683ED2" w:rsidTr="00DD173D">
        <w:trPr>
          <w:trHeight w:val="310"/>
        </w:trPr>
        <w:tc>
          <w:tcPr>
            <w:tcW w:w="44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12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80</w:t>
            </w:r>
          </w:p>
        </w:tc>
      </w:tr>
      <w:tr w:rsidR="00C82576" w:rsidRPr="00683ED2" w:rsidTr="00DD173D">
        <w:trPr>
          <w:trHeight w:val="310"/>
        </w:trPr>
        <w:tc>
          <w:tcPr>
            <w:tcW w:w="44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12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90</w:t>
            </w:r>
          </w:p>
        </w:tc>
      </w:tr>
      <w:tr w:rsidR="00C82576" w:rsidRPr="00683ED2" w:rsidTr="00DD173D">
        <w:trPr>
          <w:trHeight w:val="310"/>
        </w:trPr>
        <w:tc>
          <w:tcPr>
            <w:tcW w:w="44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12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C82576" w:rsidRPr="00683ED2" w:rsidTr="00DD173D">
        <w:trPr>
          <w:trHeight w:val="310"/>
        </w:trPr>
        <w:tc>
          <w:tcPr>
            <w:tcW w:w="44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12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noWrap/>
            <w:vAlign w:val="bottom"/>
          </w:tcPr>
          <w:p w:rsidR="00C82576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noWrap/>
            <w:vAlign w:val="bottom"/>
          </w:tcPr>
          <w:p w:rsidR="00C82576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noWrap/>
            <w:vAlign w:val="bottom"/>
          </w:tcPr>
          <w:p w:rsidR="00C82576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110</w:t>
            </w:r>
          </w:p>
        </w:tc>
      </w:tr>
      <w:tr w:rsidR="00C82576" w:rsidRPr="00683ED2" w:rsidTr="00DD173D">
        <w:trPr>
          <w:trHeight w:val="310"/>
        </w:trPr>
        <w:tc>
          <w:tcPr>
            <w:tcW w:w="440" w:type="dxa"/>
            <w:tcBorders>
              <w:bottom w:val="single" w:sz="4" w:space="0" w:color="auto"/>
            </w:tcBorders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12" w:type="dxa"/>
            <w:tcBorders>
              <w:bottom w:val="single" w:sz="4" w:space="0" w:color="auto"/>
            </w:tcBorders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tcBorders>
              <w:bottom w:val="single" w:sz="4" w:space="0" w:color="auto"/>
            </w:tcBorders>
            <w:noWrap/>
            <w:vAlign w:val="bottom"/>
          </w:tcPr>
          <w:p w:rsidR="00C82576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tcBorders>
              <w:bottom w:val="single" w:sz="4" w:space="0" w:color="auto"/>
            </w:tcBorders>
            <w:noWrap/>
            <w:vAlign w:val="bottom"/>
          </w:tcPr>
          <w:p w:rsidR="00C82576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tcBorders>
              <w:bottom w:val="single" w:sz="4" w:space="0" w:color="auto"/>
            </w:tcBorders>
            <w:noWrap/>
            <w:vAlign w:val="bottom"/>
          </w:tcPr>
          <w:p w:rsidR="00C82576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120</w:t>
            </w:r>
          </w:p>
        </w:tc>
      </w:tr>
    </w:tbl>
    <w:tbl>
      <w:tblPr>
        <w:tblpPr w:leftFromText="180" w:rightFromText="180" w:vertAnchor="text" w:horzAnchor="page" w:tblpX="3152" w:tblpY="164"/>
        <w:tblW w:w="2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/>
      </w:tblPr>
      <w:tblGrid>
        <w:gridCol w:w="616"/>
        <w:gridCol w:w="312"/>
        <w:gridCol w:w="440"/>
        <w:gridCol w:w="326"/>
        <w:gridCol w:w="551"/>
      </w:tblGrid>
      <w:tr w:rsidR="00C82576" w:rsidRPr="00683ED2" w:rsidTr="00DD173D">
        <w:trPr>
          <w:trHeight w:val="310"/>
        </w:trPr>
        <w:tc>
          <w:tcPr>
            <w:tcW w:w="616" w:type="dxa"/>
            <w:tcBorders>
              <w:top w:val="single" w:sz="4" w:space="0" w:color="auto"/>
            </w:tcBorders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312" w:type="dxa"/>
            <w:tcBorders>
              <w:top w:val="single" w:sz="4" w:space="0" w:color="auto"/>
            </w:tcBorders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tcBorders>
              <w:top w:val="single" w:sz="4" w:space="0" w:color="auto"/>
            </w:tcBorders>
            <w:noWrap/>
            <w:vAlign w:val="bottom"/>
          </w:tcPr>
          <w:p w:rsidR="00C82576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tcBorders>
              <w:top w:val="single" w:sz="4" w:space="0" w:color="auto"/>
            </w:tcBorders>
            <w:noWrap/>
            <w:vAlign w:val="bottom"/>
          </w:tcPr>
          <w:p w:rsidR="00C82576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tcBorders>
              <w:top w:val="single" w:sz="4" w:space="0" w:color="auto"/>
            </w:tcBorders>
            <w:noWrap/>
            <w:vAlign w:val="bottom"/>
          </w:tcPr>
          <w:p w:rsidR="00C82576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C82576" w:rsidRPr="00683ED2" w:rsidTr="00DD173D">
        <w:trPr>
          <w:trHeight w:val="310"/>
        </w:trPr>
        <w:tc>
          <w:tcPr>
            <w:tcW w:w="616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2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</w:tr>
      <w:tr w:rsidR="00C82576" w:rsidRPr="00683ED2" w:rsidTr="00DD173D">
        <w:trPr>
          <w:trHeight w:val="310"/>
        </w:trPr>
        <w:tc>
          <w:tcPr>
            <w:tcW w:w="616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2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C82576" w:rsidRPr="00683ED2" w:rsidTr="00DD173D">
        <w:trPr>
          <w:trHeight w:val="310"/>
        </w:trPr>
        <w:tc>
          <w:tcPr>
            <w:tcW w:w="616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2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</w:tr>
      <w:tr w:rsidR="00C82576" w:rsidRPr="00683ED2" w:rsidTr="00DD173D">
        <w:trPr>
          <w:trHeight w:val="310"/>
        </w:trPr>
        <w:tc>
          <w:tcPr>
            <w:tcW w:w="616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2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C82576" w:rsidRPr="00683ED2" w:rsidTr="00DD173D">
        <w:trPr>
          <w:trHeight w:val="310"/>
        </w:trPr>
        <w:tc>
          <w:tcPr>
            <w:tcW w:w="616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12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</w:tr>
      <w:tr w:rsidR="00C82576" w:rsidRPr="00683ED2" w:rsidTr="00DD173D">
        <w:trPr>
          <w:trHeight w:val="310"/>
        </w:trPr>
        <w:tc>
          <w:tcPr>
            <w:tcW w:w="616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12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</w:t>
            </w:r>
          </w:p>
        </w:tc>
      </w:tr>
      <w:tr w:rsidR="00C82576" w:rsidRPr="00683ED2" w:rsidTr="00DD173D">
        <w:trPr>
          <w:trHeight w:val="310"/>
        </w:trPr>
        <w:tc>
          <w:tcPr>
            <w:tcW w:w="616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12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21</w:t>
            </w:r>
          </w:p>
        </w:tc>
      </w:tr>
      <w:tr w:rsidR="00C82576" w:rsidRPr="00683ED2" w:rsidTr="00DD173D">
        <w:trPr>
          <w:trHeight w:val="310"/>
        </w:trPr>
        <w:tc>
          <w:tcPr>
            <w:tcW w:w="616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12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C82576" w:rsidRPr="00683ED2" w:rsidTr="00DD173D">
        <w:trPr>
          <w:trHeight w:val="310"/>
        </w:trPr>
        <w:tc>
          <w:tcPr>
            <w:tcW w:w="616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12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27</w:t>
            </w:r>
          </w:p>
        </w:tc>
      </w:tr>
      <w:tr w:rsidR="00C82576" w:rsidRPr="00683ED2" w:rsidTr="00DD173D">
        <w:trPr>
          <w:trHeight w:val="310"/>
        </w:trPr>
        <w:tc>
          <w:tcPr>
            <w:tcW w:w="616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12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C82576" w:rsidRPr="00683ED2" w:rsidTr="00DD173D">
        <w:trPr>
          <w:trHeight w:val="310"/>
        </w:trPr>
        <w:tc>
          <w:tcPr>
            <w:tcW w:w="616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12" w:type="dxa"/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noWrap/>
            <w:vAlign w:val="bottom"/>
          </w:tcPr>
          <w:p w:rsidR="00C82576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noWrap/>
            <w:vAlign w:val="bottom"/>
          </w:tcPr>
          <w:p w:rsidR="00C82576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noWrap/>
            <w:vAlign w:val="bottom"/>
          </w:tcPr>
          <w:p w:rsidR="00C82576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33</w:t>
            </w:r>
          </w:p>
        </w:tc>
      </w:tr>
      <w:tr w:rsidR="00C82576" w:rsidRPr="00683ED2" w:rsidTr="00DD173D">
        <w:trPr>
          <w:trHeight w:val="310"/>
        </w:trPr>
        <w:tc>
          <w:tcPr>
            <w:tcW w:w="616" w:type="dxa"/>
            <w:tcBorders>
              <w:bottom w:val="single" w:sz="4" w:space="0" w:color="auto"/>
            </w:tcBorders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12" w:type="dxa"/>
            <w:tcBorders>
              <w:bottom w:val="single" w:sz="4" w:space="0" w:color="auto"/>
            </w:tcBorders>
            <w:noWrap/>
            <w:vAlign w:val="bottom"/>
          </w:tcPr>
          <w:p w:rsidR="00C82576" w:rsidRPr="00683ED2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tcBorders>
              <w:bottom w:val="single" w:sz="4" w:space="0" w:color="auto"/>
            </w:tcBorders>
            <w:noWrap/>
            <w:vAlign w:val="bottom"/>
          </w:tcPr>
          <w:p w:rsidR="00C82576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tcBorders>
              <w:bottom w:val="single" w:sz="4" w:space="0" w:color="auto"/>
            </w:tcBorders>
            <w:noWrap/>
            <w:vAlign w:val="bottom"/>
          </w:tcPr>
          <w:p w:rsidR="00C82576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tcBorders>
              <w:bottom w:val="single" w:sz="4" w:space="0" w:color="auto"/>
            </w:tcBorders>
            <w:noWrap/>
            <w:vAlign w:val="bottom"/>
          </w:tcPr>
          <w:p w:rsidR="00C82576" w:rsidRDefault="00C82576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36</w:t>
            </w:r>
          </w:p>
        </w:tc>
      </w:tr>
    </w:tbl>
    <w:p w:rsidR="00C82576" w:rsidRPr="00DD173D" w:rsidRDefault="00C82576" w:rsidP="004E32D5">
      <w:pPr>
        <w:rPr>
          <w:rFonts w:ascii="Comic Sans MS" w:hAnsi="Comic Sans MS"/>
          <w:b/>
          <w:u w:val="single"/>
        </w:rPr>
      </w:pPr>
      <w:r w:rsidRPr="00DD173D">
        <w:rPr>
          <w:rFonts w:ascii="Comic Sans MS" w:hAnsi="Comic Sans MS"/>
          <w:b/>
          <w:u w:val="single"/>
        </w:rPr>
        <w:t>Count in 10s</w:t>
      </w:r>
    </w:p>
    <w:p w:rsidR="00C82576" w:rsidRPr="009B45F8" w:rsidRDefault="00C82576" w:rsidP="004E32D5">
      <w:pPr>
        <w:rPr>
          <w:rFonts w:ascii="Comic Sans MS" w:hAnsi="Comic Sans MS"/>
          <w:b/>
          <w:sz w:val="16"/>
          <w:szCs w:val="16"/>
        </w:rPr>
      </w:pPr>
    </w:p>
    <w:tbl>
      <w:tblPr>
        <w:tblpPr w:leftFromText="180" w:rightFromText="180" w:vertAnchor="text" w:horzAnchor="page" w:tblpX="2038" w:tblpY="-6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25"/>
        <w:gridCol w:w="425"/>
      </w:tblGrid>
      <w:tr w:rsidR="00C82576" w:rsidTr="002F6EFE">
        <w:trPr>
          <w:cantSplit/>
          <w:trHeight w:val="842"/>
        </w:trPr>
        <w:tc>
          <w:tcPr>
            <w:tcW w:w="425" w:type="dxa"/>
            <w:textDirection w:val="btLr"/>
            <w:vAlign w:val="center"/>
          </w:tcPr>
          <w:p w:rsidR="00C82576" w:rsidRPr="002F6EFE" w:rsidRDefault="00C82576" w:rsidP="002F6EFE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F6EFE">
              <w:rPr>
                <w:rFonts w:ascii="Comic Sans MS" w:hAnsi="Comic Sans MS"/>
                <w:sz w:val="18"/>
                <w:szCs w:val="18"/>
              </w:rPr>
              <w:t>tens</w:t>
            </w:r>
          </w:p>
        </w:tc>
        <w:tc>
          <w:tcPr>
            <w:tcW w:w="425" w:type="dxa"/>
            <w:textDirection w:val="btLr"/>
            <w:vAlign w:val="center"/>
          </w:tcPr>
          <w:p w:rsidR="00C82576" w:rsidRPr="002F6EFE" w:rsidRDefault="00C82576" w:rsidP="002F6EFE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F6EFE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</w:tr>
      <w:tr w:rsidR="00C82576" w:rsidTr="002F6EFE">
        <w:trPr>
          <w:trHeight w:val="383"/>
        </w:trPr>
        <w:tc>
          <w:tcPr>
            <w:tcW w:w="425" w:type="dxa"/>
            <w:vAlign w:val="center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2F6EFE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3</w:t>
            </w:r>
          </w:p>
        </w:tc>
        <w:tc>
          <w:tcPr>
            <w:tcW w:w="425" w:type="dxa"/>
            <w:vAlign w:val="center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2F6EFE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7</w:t>
            </w:r>
          </w:p>
        </w:tc>
      </w:tr>
    </w:tbl>
    <w:p w:rsidR="00C82576" w:rsidRDefault="00C82576" w:rsidP="004E32D5">
      <w:pPr>
        <w:rPr>
          <w:rFonts w:ascii="Comic Sans MS" w:hAnsi="Comic Sans MS"/>
          <w:b/>
        </w:rPr>
      </w:pPr>
    </w:p>
    <w:p w:rsidR="00C82576" w:rsidRDefault="00C82576" w:rsidP="00AE1EEA">
      <w:pPr>
        <w:rPr>
          <w:rFonts w:ascii="Comic Sans MS" w:hAnsi="Comic Sans MS"/>
          <w:b/>
        </w:rPr>
      </w:pPr>
    </w:p>
    <w:p w:rsidR="00C82576" w:rsidRDefault="00C82576" w:rsidP="00AE1EEA">
      <w:pPr>
        <w:rPr>
          <w:rFonts w:ascii="Comic Sans MS" w:hAnsi="Comic Sans MS"/>
          <w:b/>
        </w:rPr>
      </w:pPr>
    </w:p>
    <w:p w:rsidR="00C82576" w:rsidRDefault="00C82576" w:rsidP="00AE1EEA">
      <w:pPr>
        <w:rPr>
          <w:rFonts w:ascii="Comic Sans MS" w:hAnsi="Comic Sans MS"/>
          <w:b/>
        </w:rPr>
      </w:pPr>
      <w:r>
        <w:rPr>
          <w:noProof/>
        </w:rPr>
        <w:pict>
          <v:shape id="_x0000_s1028" type="#_x0000_t32" style="position:absolute;margin-left:70.4pt;margin-top:12.85pt;width:12.75pt;height:10.5pt;flip:x y;z-index:251484672" o:connectortype="straight">
            <v:stroke endarrow="block"/>
          </v:shape>
        </w:pict>
      </w:r>
    </w:p>
    <w:p w:rsidR="00C82576" w:rsidRPr="009B45F8" w:rsidRDefault="00C82576" w:rsidP="00AE1EEA">
      <w:pPr>
        <w:rPr>
          <w:rFonts w:ascii="Comic Sans MS" w:hAnsi="Comic Sans MS"/>
          <w:b/>
          <w:sz w:val="16"/>
          <w:szCs w:val="16"/>
        </w:rPr>
      </w:pPr>
    </w:p>
    <w:p w:rsidR="00C82576" w:rsidRDefault="00C82576" w:rsidP="00AE1EEA">
      <w:pPr>
        <w:rPr>
          <w:rFonts w:ascii="Comic Sans MS" w:hAnsi="Comic Sans MS"/>
          <w:sz w:val="20"/>
          <w:szCs w:val="20"/>
        </w:rPr>
      </w:pPr>
      <w:r w:rsidRPr="00DD173D">
        <w:rPr>
          <w:rFonts w:ascii="Comic Sans MS" w:hAnsi="Comic Sans MS"/>
          <w:sz w:val="20"/>
          <w:szCs w:val="20"/>
        </w:rPr>
        <w:t xml:space="preserve">Counting </w:t>
      </w:r>
      <w:r>
        <w:rPr>
          <w:rFonts w:ascii="Comic Sans MS" w:hAnsi="Comic Sans MS"/>
          <w:sz w:val="20"/>
          <w:szCs w:val="20"/>
        </w:rPr>
        <w:t xml:space="preserve">up </w:t>
      </w:r>
      <w:r w:rsidRPr="00DD173D">
        <w:rPr>
          <w:rFonts w:ascii="Comic Sans MS" w:hAnsi="Comic Sans MS"/>
          <w:sz w:val="20"/>
          <w:szCs w:val="20"/>
        </w:rPr>
        <w:t xml:space="preserve">in tens </w:t>
      </w:r>
      <w:r>
        <w:rPr>
          <w:rFonts w:ascii="Comic Sans MS" w:hAnsi="Comic Sans MS"/>
          <w:sz w:val="20"/>
          <w:szCs w:val="20"/>
        </w:rPr>
        <w:t>this</w:t>
      </w:r>
      <w:r w:rsidRPr="00DD173D">
        <w:rPr>
          <w:rFonts w:ascii="Comic Sans MS" w:hAnsi="Comic Sans MS"/>
          <w:sz w:val="20"/>
          <w:szCs w:val="20"/>
        </w:rPr>
        <w:t xml:space="preserve"> digit changes</w:t>
      </w:r>
      <w:r>
        <w:rPr>
          <w:rFonts w:ascii="Comic Sans MS" w:hAnsi="Comic Sans MS"/>
          <w:sz w:val="20"/>
          <w:szCs w:val="20"/>
        </w:rPr>
        <w:t>:</w:t>
      </w:r>
    </w:p>
    <w:p w:rsidR="00C82576" w:rsidRPr="00DD173D" w:rsidRDefault="00C82576" w:rsidP="009B45F8">
      <w:pPr>
        <w:spacing w:after="240"/>
        <w:rPr>
          <w:rFonts w:ascii="Comic Sans MS" w:hAnsi="Comic Sans MS"/>
          <w:sz w:val="20"/>
          <w:szCs w:val="20"/>
        </w:rPr>
      </w:pPr>
      <w:r>
        <w:rPr>
          <w:noProof/>
        </w:rPr>
        <w:pict>
          <v:shape id="_x0000_s1029" type="#_x0000_t32" style="position:absolute;margin-left:-12.85pt;margin-top:19.05pt;width:275.25pt;height:0;z-index:251539968" o:connectortype="straight"/>
        </w:pict>
      </w:r>
      <w:r w:rsidRPr="00DD173D">
        <w:rPr>
          <w:rFonts w:ascii="Comic Sans MS" w:hAnsi="Comic Sans MS"/>
          <w:b/>
          <w:color w:val="0000FF"/>
          <w:sz w:val="20"/>
          <w:szCs w:val="20"/>
        </w:rPr>
        <w:t>3</w:t>
      </w:r>
      <w:r>
        <w:rPr>
          <w:rFonts w:ascii="Comic Sans MS" w:hAnsi="Comic Sans MS"/>
          <w:sz w:val="20"/>
          <w:szCs w:val="20"/>
        </w:rPr>
        <w:t xml:space="preserve">7     </w:t>
      </w:r>
      <w:r w:rsidRPr="00DD173D">
        <w:rPr>
          <w:rFonts w:ascii="Comic Sans MS" w:hAnsi="Comic Sans MS"/>
          <w:b/>
          <w:color w:val="0000FF"/>
          <w:sz w:val="20"/>
          <w:szCs w:val="20"/>
        </w:rPr>
        <w:t>4</w:t>
      </w:r>
      <w:r>
        <w:rPr>
          <w:rFonts w:ascii="Comic Sans MS" w:hAnsi="Comic Sans MS"/>
          <w:sz w:val="20"/>
          <w:szCs w:val="20"/>
        </w:rPr>
        <w:t xml:space="preserve">7     </w:t>
      </w:r>
      <w:r w:rsidRPr="00DD173D">
        <w:rPr>
          <w:rFonts w:ascii="Comic Sans MS" w:hAnsi="Comic Sans MS"/>
          <w:b/>
          <w:color w:val="0000FF"/>
          <w:sz w:val="20"/>
          <w:szCs w:val="20"/>
        </w:rPr>
        <w:t>5</w:t>
      </w:r>
      <w:r>
        <w:rPr>
          <w:rFonts w:ascii="Comic Sans MS" w:hAnsi="Comic Sans MS"/>
          <w:sz w:val="20"/>
          <w:szCs w:val="20"/>
        </w:rPr>
        <w:t xml:space="preserve">7    </w:t>
      </w:r>
      <w:r w:rsidRPr="00DD173D">
        <w:rPr>
          <w:rFonts w:ascii="Comic Sans MS" w:hAnsi="Comic Sans MS"/>
          <w:b/>
          <w:color w:val="0000FF"/>
          <w:sz w:val="20"/>
          <w:szCs w:val="20"/>
        </w:rPr>
        <w:t>6</w:t>
      </w:r>
      <w:r>
        <w:rPr>
          <w:rFonts w:ascii="Comic Sans MS" w:hAnsi="Comic Sans MS"/>
          <w:sz w:val="20"/>
          <w:szCs w:val="20"/>
        </w:rPr>
        <w:t xml:space="preserve">7     </w:t>
      </w:r>
      <w:r w:rsidRPr="00DD173D">
        <w:rPr>
          <w:rFonts w:ascii="Comic Sans MS" w:hAnsi="Comic Sans MS"/>
          <w:b/>
          <w:color w:val="0000FF"/>
          <w:sz w:val="20"/>
          <w:szCs w:val="20"/>
        </w:rPr>
        <w:t>7</w:t>
      </w:r>
      <w:r>
        <w:rPr>
          <w:rFonts w:ascii="Comic Sans MS" w:hAnsi="Comic Sans MS"/>
          <w:sz w:val="20"/>
          <w:szCs w:val="20"/>
        </w:rPr>
        <w:t xml:space="preserve">7    </w:t>
      </w:r>
      <w:r w:rsidRPr="00DD173D">
        <w:rPr>
          <w:rFonts w:ascii="Comic Sans MS" w:hAnsi="Comic Sans MS"/>
          <w:b/>
          <w:color w:val="0000FF"/>
          <w:sz w:val="20"/>
          <w:szCs w:val="20"/>
        </w:rPr>
        <w:t>8</w:t>
      </w:r>
      <w:r>
        <w:rPr>
          <w:rFonts w:ascii="Comic Sans MS" w:hAnsi="Comic Sans MS"/>
          <w:sz w:val="20"/>
          <w:szCs w:val="20"/>
        </w:rPr>
        <w:t>7</w:t>
      </w:r>
    </w:p>
    <w:tbl>
      <w:tblPr>
        <w:tblpPr w:leftFromText="180" w:rightFromText="180" w:vertAnchor="text" w:horzAnchor="page" w:tblpX="2848" w:tblpY="166"/>
        <w:tblOverlap w:val="never"/>
        <w:tblW w:w="9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3"/>
        <w:gridCol w:w="493"/>
      </w:tblGrid>
      <w:tr w:rsidR="00C82576" w:rsidTr="002F6EFE">
        <w:trPr>
          <w:cantSplit/>
          <w:trHeight w:val="699"/>
        </w:trPr>
        <w:tc>
          <w:tcPr>
            <w:tcW w:w="479" w:type="dxa"/>
            <w:textDirection w:val="btLr"/>
            <w:vAlign w:val="center"/>
          </w:tcPr>
          <w:p w:rsidR="00C82576" w:rsidRPr="002F6EFE" w:rsidRDefault="00C82576" w:rsidP="002F6EFE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F6EFE">
              <w:rPr>
                <w:rFonts w:ascii="Comic Sans MS" w:hAnsi="Comic Sans MS"/>
                <w:sz w:val="18"/>
                <w:szCs w:val="18"/>
              </w:rPr>
              <w:t>tens</w:t>
            </w:r>
          </w:p>
        </w:tc>
        <w:tc>
          <w:tcPr>
            <w:tcW w:w="479" w:type="dxa"/>
            <w:textDirection w:val="btLr"/>
            <w:vAlign w:val="center"/>
          </w:tcPr>
          <w:p w:rsidR="00C82576" w:rsidRPr="002F6EFE" w:rsidRDefault="00C82576" w:rsidP="002F6EFE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F6EFE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</w:tr>
      <w:tr w:rsidR="00C82576" w:rsidTr="002F6EFE">
        <w:trPr>
          <w:trHeight w:val="383"/>
        </w:trPr>
        <w:tc>
          <w:tcPr>
            <w:tcW w:w="479" w:type="dxa"/>
            <w:vAlign w:val="center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2F6EFE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2</w:t>
            </w:r>
          </w:p>
        </w:tc>
        <w:tc>
          <w:tcPr>
            <w:tcW w:w="479" w:type="dxa"/>
            <w:vAlign w:val="center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2F6EFE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8</w:t>
            </w:r>
          </w:p>
        </w:tc>
      </w:tr>
    </w:tbl>
    <w:p w:rsidR="00C82576" w:rsidRDefault="00C82576" w:rsidP="00AE1EE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2/2 </w:t>
      </w:r>
      <w:r>
        <w:rPr>
          <w:rFonts w:ascii="Comic Sans MS" w:hAnsi="Comic Sans MS"/>
          <w:b/>
          <w:u w:val="single"/>
        </w:rPr>
        <w:t>Place value</w:t>
      </w:r>
    </w:p>
    <w:p w:rsidR="00C82576" w:rsidRDefault="00C82576" w:rsidP="00AE1EEA">
      <w:pPr>
        <w:rPr>
          <w:rFonts w:ascii="Comic Sans MS" w:hAnsi="Comic Sans MS"/>
          <w:b/>
          <w:u w:val="single"/>
        </w:rPr>
      </w:pPr>
    </w:p>
    <w:p w:rsidR="00C82576" w:rsidRDefault="00C82576" w:rsidP="00AE1EEA">
      <w:pPr>
        <w:rPr>
          <w:rFonts w:ascii="Comic Sans MS" w:hAnsi="Comic Sans MS"/>
          <w:b/>
          <w:u w:val="single"/>
        </w:rPr>
      </w:pPr>
    </w:p>
    <w:p w:rsidR="00C82576" w:rsidRDefault="00C82576" w:rsidP="00AE1EEA">
      <w:pPr>
        <w:rPr>
          <w:rFonts w:ascii="Comic Sans MS" w:hAnsi="Comic Sans MS"/>
          <w:b/>
          <w:u w:val="single"/>
        </w:rPr>
      </w:pPr>
    </w:p>
    <w:p w:rsidR="00C82576" w:rsidRPr="00DD173D" w:rsidRDefault="00C82576" w:rsidP="009B45F8">
      <w:pPr>
        <w:rPr>
          <w:rFonts w:ascii="Comic Sans MS" w:hAnsi="Comic Sans MS"/>
          <w:b/>
        </w:rPr>
      </w:pPr>
      <w:r w:rsidRPr="00DD173D">
        <w:rPr>
          <w:rFonts w:ascii="Comic Sans MS" w:hAnsi="Comic Sans MS"/>
          <w:b/>
          <w:color w:val="0000FF"/>
        </w:rPr>
        <w:t>2</w:t>
      </w:r>
      <w:r w:rsidRPr="00DD173D">
        <w:rPr>
          <w:rFonts w:ascii="Comic Sans MS" w:hAnsi="Comic Sans MS"/>
          <w:b/>
          <w:color w:val="FF0000"/>
        </w:rPr>
        <w:t>8</w:t>
      </w:r>
      <w:r>
        <w:rPr>
          <w:rFonts w:ascii="Comic Sans MS" w:hAnsi="Comic Sans MS"/>
          <w:b/>
        </w:rPr>
        <w:t xml:space="preserve"> means </w:t>
      </w:r>
      <w:r w:rsidRPr="00DD173D">
        <w:rPr>
          <w:rFonts w:ascii="Comic Sans MS" w:hAnsi="Comic Sans MS"/>
          <w:b/>
          <w:color w:val="0000FF"/>
        </w:rPr>
        <w:t>2 tens</w:t>
      </w:r>
      <w:r>
        <w:rPr>
          <w:rFonts w:ascii="Comic Sans MS" w:hAnsi="Comic Sans MS"/>
          <w:b/>
        </w:rPr>
        <w:t xml:space="preserve"> and </w:t>
      </w:r>
      <w:r w:rsidRPr="00DD173D">
        <w:rPr>
          <w:rFonts w:ascii="Comic Sans MS" w:hAnsi="Comic Sans MS"/>
          <w:b/>
          <w:color w:val="FF0000"/>
        </w:rPr>
        <w:t>8 units</w:t>
      </w:r>
      <w:r>
        <w:rPr>
          <w:rFonts w:ascii="Comic Sans MS" w:hAnsi="Comic Sans MS"/>
          <w:b/>
          <w:color w:val="FF0000"/>
        </w:rPr>
        <w:t xml:space="preserve"> </w:t>
      </w:r>
      <w:r>
        <w:rPr>
          <w:rFonts w:ascii="Comic Sans MS" w:hAnsi="Comic Sans MS"/>
          <w:b/>
        </w:rPr>
        <w:t>(ones)</w:t>
      </w:r>
    </w:p>
    <w:p w:rsidR="00C82576" w:rsidRDefault="00C82576" w:rsidP="00AE1EEA">
      <w:pPr>
        <w:rPr>
          <w:rFonts w:ascii="Comic Sans MS" w:hAnsi="Comic Sans MS"/>
          <w:b/>
          <w:color w:val="FF0000"/>
        </w:rPr>
      </w:pPr>
      <w:r w:rsidRPr="00DD173D">
        <w:rPr>
          <w:rFonts w:ascii="Comic Sans MS" w:hAnsi="Comic Sans MS"/>
          <w:b/>
        </w:rPr>
        <w:t xml:space="preserve">              </w:t>
      </w:r>
      <w:r w:rsidRPr="00DD173D">
        <w:rPr>
          <w:rFonts w:ascii="Comic Sans MS" w:hAnsi="Comic Sans MS"/>
          <w:b/>
          <w:color w:val="0000FF"/>
        </w:rPr>
        <w:t>20</w:t>
      </w:r>
      <w:r>
        <w:rPr>
          <w:rFonts w:ascii="Comic Sans MS" w:hAnsi="Comic Sans MS"/>
          <w:b/>
          <w:color w:val="0000FF"/>
        </w:rPr>
        <w:t xml:space="preserve">   </w:t>
      </w:r>
      <w:r w:rsidRPr="00DD173D">
        <w:rPr>
          <w:rFonts w:ascii="Comic Sans MS" w:hAnsi="Comic Sans MS"/>
          <w:b/>
        </w:rPr>
        <w:t>and</w:t>
      </w:r>
      <w:r>
        <w:rPr>
          <w:rFonts w:ascii="Comic Sans MS" w:hAnsi="Comic Sans MS"/>
          <w:b/>
          <w:color w:val="0000FF"/>
        </w:rPr>
        <w:t xml:space="preserve">   </w:t>
      </w:r>
      <w:r w:rsidRPr="00DD173D">
        <w:rPr>
          <w:rFonts w:ascii="Comic Sans MS" w:hAnsi="Comic Sans MS"/>
          <w:b/>
          <w:color w:val="FF0000"/>
        </w:rPr>
        <w:t>8</w:t>
      </w:r>
    </w:p>
    <w:p w:rsidR="00C82576" w:rsidRDefault="00C82576" w:rsidP="00AE1EEA">
      <w:pPr>
        <w:rPr>
          <w:rFonts w:ascii="Comic Sans MS" w:hAnsi="Comic Sans MS"/>
          <w:b/>
        </w:rPr>
      </w:pPr>
      <w:r w:rsidRPr="00DD173D">
        <w:rPr>
          <w:rFonts w:ascii="Comic Sans MS" w:hAnsi="Comic Sans MS"/>
          <w:b/>
        </w:rPr>
        <w:t>2/3</w:t>
      </w:r>
      <w:r>
        <w:rPr>
          <w:rFonts w:ascii="Comic Sans MS" w:hAnsi="Comic Sans MS"/>
          <w:b/>
        </w:rPr>
        <w:t xml:space="preserve"> </w:t>
      </w:r>
      <w:r w:rsidRPr="007B660F">
        <w:rPr>
          <w:rFonts w:ascii="Comic Sans MS" w:hAnsi="Comic Sans MS"/>
          <w:b/>
          <w:u w:val="single"/>
        </w:rPr>
        <w:t>Estimate numbers</w:t>
      </w:r>
    </w:p>
    <w:p w:rsidR="00C82576" w:rsidRPr="002419AF" w:rsidRDefault="00C82576" w:rsidP="002419AF">
      <w:pPr>
        <w:pStyle w:val="ListParagraph"/>
        <w:numPr>
          <w:ilvl w:val="0"/>
          <w:numId w:val="9"/>
        </w:numPr>
        <w:rPr>
          <w:rFonts w:ascii="Comic Sans MS" w:hAnsi="Comic Sans MS"/>
          <w:b/>
          <w:color w:val="FF0000"/>
          <w:sz w:val="20"/>
          <w:szCs w:val="20"/>
        </w:rPr>
      </w:pPr>
      <w:r w:rsidRPr="002419AF">
        <w:rPr>
          <w:rFonts w:ascii="Comic Sans MS" w:hAnsi="Comic Sans MS"/>
          <w:b/>
          <w:color w:val="FF0000"/>
          <w:sz w:val="20"/>
          <w:szCs w:val="20"/>
        </w:rPr>
        <w:t>Eyeball estimate</w:t>
      </w:r>
    </w:p>
    <w:p w:rsidR="00C82576" w:rsidRPr="00DD173D" w:rsidRDefault="00C82576" w:rsidP="00AE1EEA">
      <w:pPr>
        <w:rPr>
          <w:rFonts w:ascii="Comic Sans MS" w:hAnsi="Comic Sans MS"/>
          <w:b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l_fi" o:spid="_x0000_s1030" type="#_x0000_t75" alt="http://isafruit.typepad.com/.a/6a00e553fb3e6f883401310fae3700970c-800wi" style="position:absolute;margin-left:36.35pt;margin-top:21.75pt;width:22.5pt;height:22.5pt;z-index:-251830784;visibility:visible" wrapcoords="15120 0 7200 5760 2880 10080 -720 15840 -720 16560 3600 20880 6480 20880 7200 20880 17280 11520 21600 5040 21600 3600 18000 0 15120 0">
            <v:imagedata r:id="rId7" o:title=""/>
            <w10:wrap type="tight"/>
          </v:shape>
        </w:pict>
      </w:r>
      <w:r>
        <w:rPr>
          <w:noProof/>
        </w:rPr>
        <w:pict>
          <v:shape id="_x0000_s1031" type="#_x0000_t75" alt="http://isafruit.typepad.com/.a/6a00e553fb3e6f883401310fae3700970c-800wi" style="position:absolute;margin-left:19.1pt;margin-top:15.75pt;width:24.75pt;height:24.75pt;z-index:-251829760;visibility:visible" wrapcoords="15055 0 7200 5891 3273 9818 -655 15709 -655 17673 3927 20945 6545 20945 7200 20945 17673 11127 17673 10473 21600 5236 21600 3927 17673 0 15055 0">
            <v:imagedata r:id="rId7" o:title=""/>
            <w10:wrap type="tight"/>
          </v:shape>
        </w:pict>
      </w:r>
      <w:r>
        <w:rPr>
          <w:noProof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32" type="#_x0000_t63" style="position:absolute;margin-left:143.6pt;margin-top:1.5pt;width:76.5pt;height:54.75pt;z-index:251488768" adj="-22659,10593">
            <v:textbox style="mso-next-textbox:#_x0000_s1032">
              <w:txbxContent>
                <w:p w:rsidR="00C82576" w:rsidRPr="00EA73A4" w:rsidRDefault="00C82576" w:rsidP="00F8757F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Here are 3 sweets</w:t>
                  </w:r>
                </w:p>
                <w:p w:rsidR="00C82576" w:rsidRDefault="00C82576" w:rsidP="00F8757F"/>
              </w:txbxContent>
            </v:textbox>
          </v:shape>
        </w:pict>
      </w:r>
    </w:p>
    <w:p w:rsidR="00C82576" w:rsidRDefault="00C82576" w:rsidP="00AE1EEA">
      <w:pPr>
        <w:rPr>
          <w:rFonts w:ascii="Comic Sans MS" w:hAnsi="Comic Sans MS"/>
          <w:b/>
          <w:u w:val="single"/>
        </w:rPr>
      </w:pPr>
      <w:r>
        <w:rPr>
          <w:noProof/>
        </w:rPr>
        <w:pict>
          <v:shape id="_x0000_s1033" type="#_x0000_t75" alt="http://isafruit.typepad.com/.a/6a00e553fb3e6f883401310fae3700970c-800wi" style="position:absolute;margin-left:.35pt;margin-top:.2pt;width:22.5pt;height:22.5pt;z-index:-251828736;visibility:visible" wrapcoords="15120 0 7200 5760 2880 10080 -720 15840 -720 16560 3600 20880 6480 20880 7200 20880 17280 11520 21600 5040 21600 3600 18000 0 15120 0">
            <v:imagedata r:id="rId7" o:title=""/>
            <w10:wrap type="tight"/>
          </v:shape>
        </w:pict>
      </w:r>
    </w:p>
    <w:p w:rsidR="00C82576" w:rsidRDefault="00C82576" w:rsidP="00AE1EEA">
      <w:pPr>
        <w:rPr>
          <w:rFonts w:ascii="Comic Sans MS" w:hAnsi="Comic Sans MS"/>
          <w:b/>
          <w:u w:val="single"/>
        </w:rPr>
      </w:pPr>
    </w:p>
    <w:p w:rsidR="00C82576" w:rsidRPr="002419AF" w:rsidRDefault="00C82576" w:rsidP="00AE1EEA">
      <w:pPr>
        <w:rPr>
          <w:rFonts w:ascii="Comic Sans MS" w:hAnsi="Comic Sans MS"/>
          <w:b/>
          <w:sz w:val="20"/>
          <w:szCs w:val="20"/>
          <w:u w:val="single"/>
        </w:rPr>
      </w:pPr>
    </w:p>
    <w:p w:rsidR="00C82576" w:rsidRPr="002419AF" w:rsidRDefault="00C82576" w:rsidP="00AE1EEA">
      <w:pPr>
        <w:rPr>
          <w:rFonts w:ascii="Comic Sans MS" w:hAnsi="Comic Sans MS"/>
          <w:b/>
          <w:sz w:val="20"/>
          <w:szCs w:val="20"/>
          <w:u w:val="single"/>
        </w:rPr>
      </w:pPr>
      <w:r w:rsidRPr="002419AF">
        <w:rPr>
          <w:rFonts w:ascii="Comic Sans MS" w:hAnsi="Comic Sans MS"/>
          <w:b/>
          <w:sz w:val="20"/>
          <w:szCs w:val="20"/>
          <w:u w:val="single"/>
        </w:rPr>
        <w:t>Use this to estimate larger amounts</w:t>
      </w:r>
    </w:p>
    <w:p w:rsidR="00C82576" w:rsidRDefault="00C82576" w:rsidP="00AE1EEA">
      <w:pPr>
        <w:rPr>
          <w:rFonts w:ascii="Comic Sans MS" w:hAnsi="Comic Sans MS"/>
          <w:b/>
          <w:u w:val="single"/>
        </w:rPr>
      </w:pPr>
      <w:r>
        <w:rPr>
          <w:noProof/>
        </w:rPr>
        <w:pict>
          <v:shape id="_x0000_s1034" type="#_x0000_t75" alt="http://isafruit.typepad.com/.a/6a00e553fb3e6f883401310fae3700970c-800wi" style="position:absolute;margin-left:190.1pt;margin-top:4.6pt;width:22.5pt;height:22.5pt;z-index:-251815424;visibility:visible" wrapcoords="15120 0 7200 5760 2880 10080 -720 15840 -720 16560 3600 20880 6480 20880 7200 20880 17280 11520 21600 5040 21600 3600 18000 0 15120 0">
            <v:imagedata r:id="rId7" o:title=""/>
            <w10:wrap type="tight"/>
          </v:shape>
        </w:pict>
      </w:r>
      <w:r>
        <w:rPr>
          <w:noProof/>
        </w:rPr>
        <w:pict>
          <v:shape id="_x0000_s1035" type="#_x0000_t75" alt="http://isafruit.typepad.com/.a/6a00e553fb3e6f883401310fae3700970c-800wi" style="position:absolute;margin-left:131.6pt;margin-top:5.35pt;width:22.5pt;height:22.5pt;z-index:-251812352;visibility:visible" wrapcoords="15120 0 7200 5760 2880 10080 -720 15840 -720 16560 3600 20880 6480 20880 7200 20880 17280 11520 21600 5040 21600 3600 18000 0 15120 0">
            <v:imagedata r:id="rId7" o:title=""/>
            <w10:wrap type="tight"/>
          </v:shape>
        </w:pict>
      </w:r>
      <w:r>
        <w:rPr>
          <w:noProof/>
        </w:rPr>
        <w:pict>
          <v:shape id="_x0000_s1036" type="#_x0000_t75" alt="http://isafruit.typepad.com/.a/6a00e553fb3e6f883401310fae3700970c-800wi" style="position:absolute;margin-left:150.35pt;margin-top:5.35pt;width:24.75pt;height:24.75pt;z-index:-251813376;visibility:visible" wrapcoords="15055 0 7200 5891 3273 9818 -655 15709 -655 17673 3927 20945 6545 20945 7200 20945 17673 11127 17673 10473 21600 5236 21600 3927 17673 0 15055 0">
            <v:imagedata r:id="rId7" o:title=""/>
            <w10:wrap type="tight"/>
          </v:shape>
        </w:pict>
      </w:r>
      <w:r>
        <w:rPr>
          <w:noProof/>
        </w:rPr>
        <w:pict>
          <v:shape id="_x0000_s1037" type="#_x0000_t75" alt="http://isafruit.typepad.com/.a/6a00e553fb3e6f883401310fae3700970c-800wi" style="position:absolute;margin-left:171.35pt;margin-top:5.35pt;width:22.5pt;height:22.5pt;z-index:-251814400;visibility:visible" wrapcoords="15120 0 7200 5760 2880 10080 -720 15840 -720 16560 3600 20880 6480 20880 7200 20880 17280 11520 21600 5040 21600 3600 18000 0 15120 0">
            <v:imagedata r:id="rId7" o:title=""/>
            <w10:wrap type="tight"/>
          </v:shape>
        </w:pict>
      </w:r>
      <w:r>
        <w:rPr>
          <w:noProof/>
        </w:rPr>
        <w:pict>
          <v:shape id="_x0000_s1038" type="#_x0000_t75" alt="http://isafruit.typepad.com/.a/6a00e553fb3e6f883401310fae3700970c-800wi" style="position:absolute;margin-left:68.6pt;margin-top:6.1pt;width:22.5pt;height:22.5pt;z-index:-251818496;visibility:visible" wrapcoords="15120 0 7200 5760 2880 10080 -720 15840 -720 16560 3600 20880 6480 20880 7200 20880 17280 11520 21600 5040 21600 3600 18000 0 15120 0">
            <v:imagedata r:id="rId7" o:title=""/>
            <w10:wrap type="tight"/>
          </v:shape>
        </w:pict>
      </w:r>
      <w:r>
        <w:rPr>
          <w:noProof/>
        </w:rPr>
        <w:pict>
          <v:shape id="_x0000_s1039" type="#_x0000_t75" alt="http://isafruit.typepad.com/.a/6a00e553fb3e6f883401310fae3700970c-800wi" style="position:absolute;margin-left:87.35pt;margin-top:6.1pt;width:24.75pt;height:24.75pt;z-index:-251819520;visibility:visible" wrapcoords="15055 0 7200 5891 3273 9818 -655 15709 -655 17673 3927 20945 6545 20945 7200 20945 17673 11127 17673 10473 21600 5236 21600 3927 17673 0 15055 0">
            <v:imagedata r:id="rId7" o:title=""/>
            <w10:wrap type="tight"/>
          </v:shape>
        </w:pict>
      </w:r>
      <w:r>
        <w:rPr>
          <w:noProof/>
        </w:rPr>
        <w:pict>
          <v:shape id="_x0000_s1040" type="#_x0000_t75" alt="http://isafruit.typepad.com/.a/6a00e553fb3e6f883401310fae3700970c-800wi" style="position:absolute;margin-left:108.35pt;margin-top:6.1pt;width:22.5pt;height:22.5pt;z-index:-251820544;visibility:visible" wrapcoords="15120 0 7200 5760 2880 10080 -720 15840 -720 16560 3600 20880 6480 20880 7200 20880 17280 11520 21600 5040 21600 3600 18000 0 15120 0">
            <v:imagedata r:id="rId7" o:title=""/>
            <w10:wrap type="tight"/>
          </v:shape>
        </w:pict>
      </w:r>
      <w:r>
        <w:rPr>
          <w:noProof/>
        </w:rPr>
        <w:pict>
          <v:shape id="_x0000_s1041" type="#_x0000_t75" alt="http://isafruit.typepad.com/.a/6a00e553fb3e6f883401310fae3700970c-800wi" style="position:absolute;margin-left:44.6pt;margin-top:6.85pt;width:22.5pt;height:22.5pt;z-index:-251826688;visibility:visible" wrapcoords="15120 0 7200 5760 2880 10080 -720 15840 -720 16560 3600 20880 6480 20880 7200 20880 17280 11520 21600 5040 21600 3600 18000 0 15120 0">
            <v:imagedata r:id="rId7" o:title=""/>
            <w10:wrap type="tight"/>
          </v:shape>
        </w:pict>
      </w:r>
      <w:r>
        <w:rPr>
          <w:noProof/>
        </w:rPr>
        <w:pict>
          <v:shape id="_x0000_s1042" type="#_x0000_t75" alt="http://isafruit.typepad.com/.a/6a00e553fb3e6f883401310fae3700970c-800wi" style="position:absolute;margin-left:25.85pt;margin-top:6.1pt;width:24.75pt;height:24.75pt;z-index:-251825664;visibility:visible" wrapcoords="15055 0 7200 5891 3273 9818 -655 15709 -655 17673 3927 20945 6545 20945 7200 20945 17673 11127 17673 10473 21600 5236 21600 3927 17673 0 15055 0">
            <v:imagedata r:id="rId7" o:title=""/>
            <w10:wrap type="tight"/>
          </v:shape>
        </w:pict>
      </w:r>
      <w:r>
        <w:rPr>
          <w:noProof/>
        </w:rPr>
        <w:pict>
          <v:shape id="_x0000_s1043" type="#_x0000_t75" alt="http://isafruit.typepad.com/.a/6a00e553fb3e6f883401310fae3700970c-800wi" style="position:absolute;margin-left:9.35pt;margin-top:5.35pt;width:22.5pt;height:22.5pt;z-index:-251824640;visibility:visible" wrapcoords="15120 0 7200 5760 2880 10080 -720 15840 -720 16560 3600 20880 6480 20880 7200 20880 17280 11520 21600 5040 21600 3600 18000 0 15120 0">
            <v:imagedata r:id="rId7" o:title=""/>
            <w10:wrap type="tight"/>
          </v:shape>
        </w:pict>
      </w:r>
    </w:p>
    <w:p w:rsidR="00C82576" w:rsidRDefault="00C82576" w:rsidP="00AE1EEA">
      <w:pPr>
        <w:rPr>
          <w:rFonts w:ascii="Comic Sans MS" w:hAnsi="Comic Sans MS"/>
          <w:b/>
          <w:u w:val="single"/>
        </w:rPr>
      </w:pPr>
      <w:r>
        <w:rPr>
          <w:noProof/>
        </w:rPr>
        <w:pict>
          <v:shape id="_x0000_s1044" type="#_x0000_t75" alt="http://isafruit.typepad.com/.a/6a00e553fb3e6f883401310fae3700970c-800wi" style="position:absolute;margin-left:-181.35pt;margin-top:15.6pt;width:22.5pt;height:22.5pt;z-index:-251809280;visibility:visible" wrapcoords="15120 0 7200 5760 2880 10080 -720 15840 -720 16560 3600 20880 6480 20880 7200 20880 17280 11520 21600 5040 21600 3600 18000 0 15120 0">
            <v:imagedata r:id="rId7" o:title=""/>
            <w10:wrap type="tight"/>
          </v:shape>
        </w:pict>
      </w:r>
      <w:r>
        <w:rPr>
          <w:noProof/>
        </w:rPr>
        <w:pict>
          <v:shape id="_x0000_s1045" type="#_x0000_t75" alt="http://isafruit.typepad.com/.a/6a00e553fb3e6f883401310fae3700970c-800wi" style="position:absolute;margin-left:-160.35pt;margin-top:13.35pt;width:24.75pt;height:24.75pt;z-index:-251810304;visibility:visible" wrapcoords="15055 0 7200 5891 3273 9818 -655 15709 -655 17673 3927 20945 6545 20945 7200 20945 17673 11127 17673 10473 21600 5236 21600 3927 17673 0 15055 0">
            <v:imagedata r:id="rId7" o:title=""/>
            <w10:wrap type="tight"/>
          </v:shape>
        </w:pict>
      </w:r>
      <w:r>
        <w:rPr>
          <w:noProof/>
        </w:rPr>
        <w:pict>
          <v:shape id="_x0000_s1046" type="#_x0000_t75" alt="http://isafruit.typepad.com/.a/6a00e553fb3e6f883401310fae3700970c-800wi" style="position:absolute;margin-left:-138.65pt;margin-top:14.2pt;width:22.5pt;height:22.5pt;z-index:-251811328;visibility:visible" wrapcoords="15120 0 7200 5760 2880 10080 -720 15840 -720 16560 3600 20880 6480 20880 7200 20880 17280 11520 21600 5040 21600 3600 18000 0 15120 0">
            <v:imagedata r:id="rId7" o:title=""/>
            <w10:wrap type="tight"/>
          </v:shape>
        </w:pict>
      </w:r>
      <w:r>
        <w:rPr>
          <w:noProof/>
        </w:rPr>
        <w:pict>
          <v:shape id="_x0000_s1047" type="#_x0000_t75" alt="http://isafruit.typepad.com/.a/6a00e553fb3e6f883401310fae3700970c-800wi" style="position:absolute;margin-left:-116.1pt;margin-top:13.35pt;width:24.75pt;height:24.75pt;z-index:-251816448;visibility:visible" wrapcoords="15055 0 7200 5891 3273 9818 -655 15709 -655 17673 3927 20945 6545 20945 7200 20945 17673 11127 17673 10473 21600 5236 21600 3927 17673 0 15055 0">
            <v:imagedata r:id="rId7" o:title=""/>
            <w10:wrap type="tight"/>
          </v:shape>
        </w:pict>
      </w:r>
      <w:r>
        <w:rPr>
          <w:noProof/>
        </w:rPr>
        <w:pict>
          <v:shape id="_x0000_s1048" type="#_x0000_t75" alt="http://isafruit.typepad.com/.a/6a00e553fb3e6f883401310fae3700970c-800wi" style="position:absolute;margin-left:-95.1pt;margin-top:13.35pt;width:22.5pt;height:22.5pt;z-index:-251817472;visibility:visible" wrapcoords="15120 0 7200 5760 2880 10080 -720 15840 -720 16560 3600 20880 6480 20880 7200 20880 17280 11520 21600 5040 21600 3600 18000 0 15120 0">
            <v:imagedata r:id="rId7" o:title=""/>
            <w10:wrap type="tight"/>
          </v:shape>
        </w:pict>
      </w:r>
      <w:r>
        <w:rPr>
          <w:noProof/>
        </w:rPr>
        <w:pict>
          <v:shape id="_x0000_s1049" type="#_x0000_t75" alt="http://isafruit.typepad.com/.a/6a00e553fb3e6f883401310fae3700970c-800wi" style="position:absolute;margin-left:-71.1pt;margin-top:12.6pt;width:22.5pt;height:22.5pt;z-index:-251821568;visibility:visible" wrapcoords="15120 0 7200 5760 2880 10080 -720 15840 -720 16560 3600 20880 6480 20880 7200 20880 17280 11520 21600 5040 21600 3600 18000 0 15120 0">
            <v:imagedata r:id="rId7" o:title=""/>
            <w10:wrap type="tight"/>
          </v:shape>
        </w:pict>
      </w:r>
      <w:r>
        <w:rPr>
          <w:noProof/>
        </w:rPr>
        <w:pict>
          <v:shape id="_x0000_s1050" type="#_x0000_t75" alt="http://isafruit.typepad.com/.a/6a00e553fb3e6f883401310fae3700970c-800wi" style="position:absolute;margin-left:-52.35pt;margin-top:12.6pt;width:24.75pt;height:24.75pt;z-index:-251822592;visibility:visible" wrapcoords="15055 0 7200 5891 3273 9818 -655 15709 -655 17673 3927 20945 6545 20945 7200 20945 17673 11127 17673 10473 21600 5236 21600 3927 17673 0 15055 0">
            <v:imagedata r:id="rId7" o:title=""/>
            <w10:wrap type="tight"/>
          </v:shape>
        </w:pict>
      </w:r>
      <w:r>
        <w:rPr>
          <w:noProof/>
        </w:rPr>
        <w:pict>
          <v:shape id="_x0000_s1051" type="#_x0000_t75" alt="http://isafruit.typepad.com/.a/6a00e553fb3e6f883401310fae3700970c-800wi" style="position:absolute;margin-left:-31.35pt;margin-top:12.6pt;width:22.5pt;height:22.5pt;z-index:-251823616;visibility:visible" wrapcoords="15120 0 7200 5760 2880 10080 -720 15840 -720 16560 3600 20880 6480 20880 7200 20880 17280 11520 21600 5040 21600 3600 18000 0 15120 0">
            <v:imagedata r:id="rId7" o:title=""/>
            <w10:wrap type="tight"/>
          </v:shape>
        </w:pict>
      </w:r>
    </w:p>
    <w:p w:rsidR="00C82576" w:rsidRPr="0083683B" w:rsidRDefault="00C82576" w:rsidP="00AE1EEA">
      <w:pPr>
        <w:rPr>
          <w:rFonts w:ascii="Comic Sans MS" w:hAnsi="Comic Sans MS"/>
          <w:b/>
          <w:u w:val="single"/>
        </w:rPr>
      </w:pPr>
      <w:r>
        <w:rPr>
          <w:noProof/>
        </w:rPr>
        <w:pict>
          <v:shape id="_x0000_s1052" type="#_x0000_t75" alt="http://isafruit.typepad.com/.a/6a00e553fb3e6f883401310fae3700970c-800wi" style="position:absolute;margin-left:12.35pt;margin-top:1.15pt;width:22.5pt;height:22.5pt;z-index:-251808256;visibility:visible" wrapcoords="15120 0 7200 5760 2880 10080 -720 15840 -720 16560 3600 20880 6480 20880 7200 20880 17280 11520 21600 5040 21600 3600 18000 0 15120 0">
            <v:imagedata r:id="rId7" o:title=""/>
            <w10:wrap type="tight"/>
          </v:shape>
        </w:pict>
      </w:r>
    </w:p>
    <w:p w:rsidR="00C82576" w:rsidRPr="002419AF" w:rsidRDefault="00C82576" w:rsidP="002419AF">
      <w:pPr>
        <w:pStyle w:val="ListParagraph"/>
        <w:numPr>
          <w:ilvl w:val="0"/>
          <w:numId w:val="9"/>
        </w:numPr>
        <w:rPr>
          <w:rFonts w:ascii="Comic Sans MS" w:hAnsi="Comic Sans MS"/>
        </w:rPr>
      </w:pPr>
      <w:r>
        <w:rPr>
          <w:rFonts w:ascii="Comic Sans MS" w:hAnsi="Comic Sans MS"/>
          <w:b/>
          <w:color w:val="FF0000"/>
          <w:sz w:val="20"/>
          <w:szCs w:val="20"/>
        </w:rPr>
        <w:t>E</w:t>
      </w:r>
      <w:r w:rsidRPr="002419AF">
        <w:rPr>
          <w:rFonts w:ascii="Comic Sans MS" w:hAnsi="Comic Sans MS"/>
          <w:b/>
          <w:color w:val="FF0000"/>
          <w:sz w:val="20"/>
          <w:szCs w:val="20"/>
        </w:rPr>
        <w:t>stimate</w:t>
      </w:r>
      <w:r>
        <w:rPr>
          <w:rFonts w:ascii="Comic Sans MS" w:hAnsi="Comic Sans MS"/>
          <w:b/>
          <w:color w:val="FF0000"/>
          <w:sz w:val="20"/>
          <w:szCs w:val="20"/>
        </w:rPr>
        <w:t xml:space="preserve"> on a number line</w:t>
      </w:r>
    </w:p>
    <w:p w:rsidR="00C82576" w:rsidRDefault="00C82576" w:rsidP="002419AF">
      <w:pPr>
        <w:rPr>
          <w:rFonts w:ascii="Comic Sans MS" w:hAnsi="Comic Sans MS"/>
        </w:rPr>
      </w:pPr>
    </w:p>
    <w:p w:rsidR="00C82576" w:rsidRPr="00336F93" w:rsidRDefault="00C82576" w:rsidP="002419AF">
      <w:pPr>
        <w:pStyle w:val="ListParagraph"/>
        <w:rPr>
          <w:rFonts w:ascii="Comic Sans MS" w:hAnsi="Comic Sans MS"/>
          <w:b/>
          <w:sz w:val="20"/>
          <w:szCs w:val="20"/>
        </w:rPr>
      </w:pPr>
      <w:r w:rsidRPr="00336F93">
        <w:rPr>
          <w:rFonts w:ascii="Comic Sans MS" w:hAnsi="Comic Sans MS"/>
          <w:b/>
          <w:sz w:val="20"/>
          <w:szCs w:val="20"/>
        </w:rPr>
        <w:t>Fill in the half way number first</w:t>
      </w:r>
    </w:p>
    <w:p w:rsidR="00C82576" w:rsidRPr="00336F93" w:rsidRDefault="00C82576" w:rsidP="002419AF">
      <w:pPr>
        <w:pStyle w:val="ListParagraph"/>
        <w:rPr>
          <w:rFonts w:ascii="Comic Sans MS" w:hAnsi="Comic Sans MS"/>
          <w:b/>
          <w:sz w:val="20"/>
          <w:szCs w:val="20"/>
        </w:rPr>
      </w:pPr>
      <w:r>
        <w:rPr>
          <w:noProof/>
        </w:rPr>
        <w:pict>
          <v:oval id="_x0000_s1053" style="position:absolute;left:0;text-align:left;margin-left:121.4pt;margin-top:13.35pt;width:17.25pt;height:13.5pt;z-index:251518464" filled="f"/>
        </w:pict>
      </w:r>
      <w:r w:rsidRPr="00336F93">
        <w:rPr>
          <w:rFonts w:ascii="Comic Sans MS" w:hAnsi="Comic Sans MS"/>
          <w:b/>
          <w:sz w:val="20"/>
          <w:szCs w:val="20"/>
        </w:rPr>
        <w:t xml:space="preserve">Then split up the </w:t>
      </w:r>
      <w:r>
        <w:rPr>
          <w:rFonts w:ascii="Comic Sans MS" w:hAnsi="Comic Sans MS"/>
          <w:b/>
          <w:sz w:val="20"/>
          <w:szCs w:val="20"/>
        </w:rPr>
        <w:t>half with the arrow</w:t>
      </w:r>
    </w:p>
    <w:p w:rsidR="00C82576" w:rsidRPr="004A0671" w:rsidRDefault="00C82576" w:rsidP="002419AF">
      <w:pPr>
        <w:rPr>
          <w:rFonts w:ascii="Comic Sans MS" w:hAnsi="Comic Sans MS"/>
          <w:sz w:val="20"/>
          <w:szCs w:val="20"/>
        </w:rPr>
      </w:pPr>
      <w:r>
        <w:rPr>
          <w:noProof/>
        </w:rPr>
        <w:pict>
          <v:shape id="_x0000_s1054" type="#_x0000_t32" style="position:absolute;margin-left:131.15pt;margin-top:13.05pt;width:0;height:22.5pt;z-index:251512320" o:connectortype="straight" strokecolor="blue" strokeweight="2.25pt">
            <v:stroke endarrow="block"/>
          </v:shape>
        </w:pict>
      </w:r>
      <w:r>
        <w:rPr>
          <w:rFonts w:ascii="Comic Sans MS" w:hAnsi="Comic Sans MS"/>
          <w:b/>
          <w:sz w:val="20"/>
          <w:szCs w:val="20"/>
        </w:rPr>
        <w:t xml:space="preserve">                             </w:t>
      </w:r>
      <w:r w:rsidRPr="004A0671">
        <w:rPr>
          <w:rFonts w:ascii="Comic Sans MS" w:hAnsi="Comic Sans MS"/>
          <w:sz w:val="20"/>
          <w:szCs w:val="20"/>
        </w:rPr>
        <w:t>7</w:t>
      </w:r>
    </w:p>
    <w:p w:rsidR="00C82576" w:rsidRDefault="00C82576" w:rsidP="002419AF">
      <w:pPr>
        <w:rPr>
          <w:rFonts w:ascii="Comic Sans MS" w:hAnsi="Comic Sans MS"/>
          <w:b/>
          <w:sz w:val="20"/>
          <w:szCs w:val="20"/>
        </w:rPr>
      </w:pPr>
      <w:r>
        <w:rPr>
          <w:noProof/>
        </w:rPr>
        <w:pict>
          <v:shape id="_x0000_s1055" type="#_x0000_t32" style="position:absolute;margin-left:175.4pt;margin-top:11.85pt;width:0;height:9.75pt;flip:y;z-index:251511296" o:connectortype="straight"/>
        </w:pict>
      </w:r>
      <w:r>
        <w:rPr>
          <w:noProof/>
        </w:rPr>
        <w:pict>
          <v:shape id="_x0000_s1056" type="#_x0000_t32" style="position:absolute;margin-left:26.9pt;margin-top:11.85pt;width:0;height:9.75pt;flip:y;z-index:251510272" o:connectortype="straight"/>
        </w:pict>
      </w:r>
      <w:r>
        <w:rPr>
          <w:rFonts w:ascii="Comic Sans MS" w:hAnsi="Comic Sans MS"/>
          <w:b/>
          <w:sz w:val="20"/>
          <w:szCs w:val="20"/>
        </w:rPr>
        <w:t xml:space="preserve">     0                                 10</w:t>
      </w:r>
    </w:p>
    <w:p w:rsidR="00C82576" w:rsidRDefault="00C82576" w:rsidP="002419AF">
      <w:pPr>
        <w:rPr>
          <w:rFonts w:ascii="Comic Sans MS" w:hAnsi="Comic Sans MS"/>
          <w:b/>
          <w:sz w:val="20"/>
          <w:szCs w:val="20"/>
        </w:rPr>
      </w:pPr>
      <w:r>
        <w:rPr>
          <w:noProof/>
        </w:rPr>
        <w:pict>
          <v:shape id="_x0000_s1057" type="#_x0000_t32" style="position:absolute;margin-left:131.15pt;margin-top:7.7pt;width:0;height:9.75pt;flip:y;z-index:251515392" o:connectortype="straight"/>
        </w:pict>
      </w:r>
      <w:r>
        <w:rPr>
          <w:noProof/>
        </w:rPr>
        <w:pict>
          <v:shape id="_x0000_s1058" type="#_x0000_t32" style="position:absolute;margin-left:115.4pt;margin-top:7.7pt;width:0;height:9.75pt;flip:y;z-index:251514368" o:connectortype="straight"/>
        </w:pict>
      </w:r>
      <w:r>
        <w:rPr>
          <w:noProof/>
        </w:rPr>
        <w:pict>
          <v:shape id="_x0000_s1059" type="#_x0000_t32" style="position:absolute;margin-left:160.4pt;margin-top:7.7pt;width:0;height:9.75pt;flip:y;z-index:251517440" o:connectortype="straight"/>
        </w:pict>
      </w:r>
      <w:r>
        <w:rPr>
          <w:noProof/>
        </w:rPr>
        <w:pict>
          <v:shape id="_x0000_s1060" type="#_x0000_t32" style="position:absolute;margin-left:145.4pt;margin-top:7.7pt;width:0;height:9.75pt;flip:y;z-index:251516416" o:connectortype="straight"/>
        </w:pict>
      </w:r>
      <w:r>
        <w:rPr>
          <w:noProof/>
        </w:rPr>
        <w:pict>
          <v:shape id="_x0000_s1061" type="#_x0000_t32" style="position:absolute;margin-left:100.4pt;margin-top:4.7pt;width:0;height:9.75pt;flip:y;z-index:251513344" o:connectortype="straight"/>
        </w:pict>
      </w:r>
      <w:r>
        <w:rPr>
          <w:noProof/>
        </w:rPr>
        <w:pict>
          <v:shape id="_x0000_s1062" type="#_x0000_t32" style="position:absolute;margin-left:10.4pt;margin-top:7.7pt;width:189.75pt;height:0;z-index:251509248" o:connectortype="straight"/>
        </w:pict>
      </w:r>
    </w:p>
    <w:p w:rsidR="00C82576" w:rsidRDefault="00C82576" w:rsidP="002419AF">
      <w:pPr>
        <w:rPr>
          <w:rFonts w:ascii="Comic Sans MS" w:hAnsi="Comic Sans MS"/>
          <w:b/>
          <w:sz w:val="20"/>
          <w:szCs w:val="20"/>
          <w:vertAlign w:val="subscript"/>
        </w:rPr>
      </w:pPr>
      <w:r>
        <w:rPr>
          <w:rFonts w:ascii="Comic Sans MS" w:hAnsi="Comic Sans MS"/>
          <w:b/>
          <w:sz w:val="20"/>
          <w:szCs w:val="20"/>
        </w:rPr>
        <w:t xml:space="preserve">                      5   </w:t>
      </w:r>
      <w:r>
        <w:rPr>
          <w:rFonts w:ascii="Comic Sans MS" w:hAnsi="Comic Sans MS"/>
          <w:b/>
          <w:sz w:val="20"/>
          <w:szCs w:val="20"/>
          <w:vertAlign w:val="subscript"/>
        </w:rPr>
        <w:t>6    7   8    9</w:t>
      </w:r>
    </w:p>
    <w:p w:rsidR="00C82576" w:rsidRDefault="00C82576" w:rsidP="002419AF">
      <w:pPr>
        <w:rPr>
          <w:rFonts w:ascii="Comic Sans MS" w:hAnsi="Comic Sans MS"/>
        </w:rPr>
      </w:pPr>
    </w:p>
    <w:p w:rsidR="00C82576" w:rsidRPr="004A0671" w:rsidRDefault="00C82576" w:rsidP="002419AF">
      <w:pPr>
        <w:rPr>
          <w:rFonts w:ascii="Comic Sans MS" w:hAnsi="Comic Sans MS"/>
          <w:sz w:val="20"/>
          <w:szCs w:val="20"/>
        </w:rPr>
      </w:pPr>
      <w:r>
        <w:rPr>
          <w:noProof/>
        </w:rPr>
        <w:pict>
          <v:oval id="_x0000_s1063" style="position:absolute;margin-left:47.15pt;margin-top:.45pt;width:17.25pt;height:13.5pt;z-index:251528704" filled="f"/>
        </w:pict>
      </w:r>
      <w:r>
        <w:rPr>
          <w:rFonts w:ascii="Comic Sans MS" w:hAnsi="Comic Sans MS"/>
          <w:b/>
          <w:sz w:val="20"/>
          <w:szCs w:val="20"/>
        </w:rPr>
        <w:t xml:space="preserve">            </w:t>
      </w:r>
      <w:r>
        <w:rPr>
          <w:rFonts w:ascii="Comic Sans MS" w:hAnsi="Comic Sans MS"/>
          <w:sz w:val="20"/>
          <w:szCs w:val="20"/>
        </w:rPr>
        <w:t>12</w:t>
      </w:r>
    </w:p>
    <w:p w:rsidR="00C82576" w:rsidRDefault="00C82576" w:rsidP="002419AF">
      <w:pPr>
        <w:rPr>
          <w:rFonts w:ascii="Comic Sans MS" w:hAnsi="Comic Sans MS"/>
          <w:b/>
          <w:sz w:val="20"/>
          <w:szCs w:val="20"/>
        </w:rPr>
      </w:pPr>
      <w:r>
        <w:rPr>
          <w:noProof/>
        </w:rPr>
        <w:pict>
          <v:shape id="_x0000_s1064" type="#_x0000_t32" style="position:absolute;margin-left:54.65pt;margin-top:.65pt;width:0;height:22.5pt;z-index:251522560" o:connectortype="straight" strokecolor="blue" strokeweight="2.25pt">
            <v:stroke endarrow="block"/>
          </v:shape>
        </w:pict>
      </w:r>
      <w:r>
        <w:rPr>
          <w:noProof/>
        </w:rPr>
        <w:pict>
          <v:shape id="_x0000_s1065" type="#_x0000_t32" style="position:absolute;margin-left:175.4pt;margin-top:11.85pt;width:0;height:9.75pt;flip:y;z-index:251521536" o:connectortype="straight"/>
        </w:pict>
      </w:r>
      <w:r>
        <w:rPr>
          <w:noProof/>
        </w:rPr>
        <w:pict>
          <v:shape id="_x0000_s1066" type="#_x0000_t32" style="position:absolute;margin-left:26.9pt;margin-top:11.85pt;width:0;height:9.75pt;flip:y;z-index:251520512" o:connectortype="straight"/>
        </w:pict>
      </w:r>
      <w:r>
        <w:rPr>
          <w:rFonts w:ascii="Comic Sans MS" w:hAnsi="Comic Sans MS"/>
          <w:b/>
          <w:sz w:val="20"/>
          <w:szCs w:val="20"/>
        </w:rPr>
        <w:t xml:space="preserve">     10                                 20</w:t>
      </w:r>
    </w:p>
    <w:p w:rsidR="00C82576" w:rsidRDefault="00C82576" w:rsidP="002419AF">
      <w:pPr>
        <w:rPr>
          <w:rFonts w:ascii="Comic Sans MS" w:hAnsi="Comic Sans MS"/>
          <w:b/>
          <w:sz w:val="20"/>
          <w:szCs w:val="20"/>
        </w:rPr>
      </w:pPr>
      <w:r>
        <w:rPr>
          <w:noProof/>
        </w:rPr>
        <w:pict>
          <v:shape id="_x0000_s1067" type="#_x0000_t32" style="position:absolute;margin-left:85.4pt;margin-top:7.7pt;width:0;height:9.75pt;flip:y;z-index:251527680" o:connectortype="straight"/>
        </w:pict>
      </w:r>
      <w:r>
        <w:rPr>
          <w:noProof/>
        </w:rPr>
        <w:pict>
          <v:shape id="_x0000_s1068" type="#_x0000_t32" style="position:absolute;margin-left:71.15pt;margin-top:7.7pt;width:0;height:9.75pt;flip:y;z-index:251526656" o:connectortype="straight"/>
        </w:pict>
      </w:r>
      <w:r>
        <w:rPr>
          <w:noProof/>
        </w:rPr>
        <w:pict>
          <v:shape id="_x0000_s1069" type="#_x0000_t32" style="position:absolute;margin-left:41.15pt;margin-top:7.7pt;width:0;height:9.75pt;flip:y;z-index:251524608" o:connectortype="straight"/>
        </w:pict>
      </w:r>
      <w:r>
        <w:rPr>
          <w:noProof/>
        </w:rPr>
        <w:pict>
          <v:shape id="_x0000_s1070" type="#_x0000_t32" style="position:absolute;margin-left:55.4pt;margin-top:6.95pt;width:0;height:9.75pt;flip:y;z-index:251525632" o:connectortype="straight"/>
        </w:pict>
      </w:r>
      <w:r>
        <w:rPr>
          <w:noProof/>
        </w:rPr>
        <w:pict>
          <v:shape id="_x0000_s1071" type="#_x0000_t32" style="position:absolute;margin-left:100.4pt;margin-top:4.7pt;width:0;height:9.75pt;flip:y;z-index:251523584" o:connectortype="straight"/>
        </w:pict>
      </w:r>
      <w:r>
        <w:rPr>
          <w:noProof/>
        </w:rPr>
        <w:pict>
          <v:shape id="_x0000_s1072" type="#_x0000_t32" style="position:absolute;margin-left:10.4pt;margin-top:7.7pt;width:189.75pt;height:0;z-index:251519488" o:connectortype="straight"/>
        </w:pict>
      </w:r>
    </w:p>
    <w:p w:rsidR="00C82576" w:rsidRDefault="00C82576" w:rsidP="002419AF">
      <w:pPr>
        <w:rPr>
          <w:rFonts w:ascii="Comic Sans MS" w:hAnsi="Comic Sans MS"/>
          <w:b/>
          <w:sz w:val="20"/>
          <w:szCs w:val="20"/>
          <w:vertAlign w:val="subscript"/>
        </w:rPr>
      </w:pPr>
      <w:r>
        <w:rPr>
          <w:rFonts w:ascii="Comic Sans MS" w:hAnsi="Comic Sans MS"/>
          <w:b/>
          <w:sz w:val="20"/>
          <w:szCs w:val="20"/>
        </w:rPr>
        <w:t xml:space="preserve">         </w:t>
      </w:r>
      <w:r>
        <w:rPr>
          <w:rFonts w:ascii="Comic Sans MS" w:hAnsi="Comic Sans MS"/>
          <w:b/>
          <w:sz w:val="20"/>
          <w:szCs w:val="20"/>
          <w:vertAlign w:val="subscript"/>
        </w:rPr>
        <w:t>11  12  13  14</w:t>
      </w:r>
      <w:r>
        <w:rPr>
          <w:rFonts w:ascii="Comic Sans MS" w:hAnsi="Comic Sans MS"/>
          <w:b/>
          <w:sz w:val="20"/>
          <w:szCs w:val="20"/>
        </w:rPr>
        <w:t xml:space="preserve"> 15   </w:t>
      </w:r>
    </w:p>
    <w:p w:rsidR="00C82576" w:rsidRDefault="00C82576" w:rsidP="002419AF">
      <w:pPr>
        <w:rPr>
          <w:rFonts w:ascii="Comic Sans MS" w:hAnsi="Comic Sans MS"/>
        </w:rPr>
      </w:pPr>
      <w:r>
        <w:rPr>
          <w:noProof/>
        </w:rPr>
        <w:pict>
          <v:shape id="_x0000_s1073" type="#_x0000_t32" style="position:absolute;margin-left:-20.65pt;margin-top:11.4pt;width:271.5pt;height:0;z-index:251538944" o:connectortype="straight"/>
        </w:pict>
      </w:r>
    </w:p>
    <w:p w:rsidR="00C82576" w:rsidRDefault="00C82576" w:rsidP="00A41FB2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2/4 </w:t>
      </w:r>
      <w:r w:rsidRPr="007B660F">
        <w:rPr>
          <w:rFonts w:ascii="Comic Sans MS" w:hAnsi="Comic Sans MS"/>
          <w:b/>
          <w:u w:val="single"/>
        </w:rPr>
        <w:t>Order numbers</w:t>
      </w:r>
    </w:p>
    <w:p w:rsidR="00C82576" w:rsidRDefault="00C82576" w:rsidP="002419AF">
      <w:pPr>
        <w:rPr>
          <w:rFonts w:ascii="Comic Sans MS" w:hAnsi="Comic Sans M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58"/>
        <w:gridCol w:w="1558"/>
      </w:tblGrid>
      <w:tr w:rsidR="00C82576" w:rsidRPr="000D45DA" w:rsidTr="002F6EFE">
        <w:trPr>
          <w:trHeight w:val="366"/>
        </w:trPr>
        <w:tc>
          <w:tcPr>
            <w:tcW w:w="1558" w:type="dxa"/>
            <w:shd w:val="clear" w:color="auto" w:fill="DAEEF3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F6EFE">
              <w:rPr>
                <w:rFonts w:ascii="Comic Sans MS" w:hAnsi="Comic Sans MS"/>
                <w:b/>
                <w:sz w:val="20"/>
                <w:szCs w:val="20"/>
              </w:rPr>
              <w:t>Ten</w:t>
            </w:r>
          </w:p>
        </w:tc>
        <w:tc>
          <w:tcPr>
            <w:tcW w:w="1558" w:type="dxa"/>
            <w:shd w:val="clear" w:color="auto" w:fill="DAEEF3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F6EFE">
              <w:rPr>
                <w:rFonts w:ascii="Comic Sans MS" w:hAnsi="Comic Sans MS"/>
                <w:b/>
                <w:sz w:val="20"/>
                <w:szCs w:val="20"/>
              </w:rPr>
              <w:t>Unit</w:t>
            </w:r>
          </w:p>
        </w:tc>
      </w:tr>
      <w:tr w:rsidR="00C82576" w:rsidRPr="000D45DA" w:rsidTr="002F6EFE">
        <w:trPr>
          <w:trHeight w:val="366"/>
        </w:trPr>
        <w:tc>
          <w:tcPr>
            <w:tcW w:w="1558" w:type="dxa"/>
            <w:shd w:val="clear" w:color="auto" w:fill="DAEEF3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F6EFE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558" w:type="dxa"/>
            <w:shd w:val="clear" w:color="auto" w:fill="DAEEF3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F6EFE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C82576" w:rsidRPr="000D45DA" w:rsidTr="002F6EFE">
        <w:trPr>
          <w:trHeight w:val="366"/>
        </w:trPr>
        <w:tc>
          <w:tcPr>
            <w:tcW w:w="1558" w:type="dxa"/>
            <w:shd w:val="clear" w:color="auto" w:fill="DAEEF3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F6EFE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558" w:type="dxa"/>
            <w:shd w:val="clear" w:color="auto" w:fill="DAEEF3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F6EFE"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  <w:tr w:rsidR="00C82576" w:rsidTr="002F6EFE">
        <w:trPr>
          <w:trHeight w:val="366"/>
        </w:trPr>
        <w:tc>
          <w:tcPr>
            <w:tcW w:w="1558" w:type="dxa"/>
            <w:shd w:val="clear" w:color="auto" w:fill="DAEEF3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F6EFE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  <w:tc>
          <w:tcPr>
            <w:tcW w:w="1558" w:type="dxa"/>
            <w:shd w:val="clear" w:color="auto" w:fill="DAEEF3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F6EFE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</w:tr>
      <w:tr w:rsidR="00C82576" w:rsidTr="002F6EFE">
        <w:trPr>
          <w:trHeight w:val="366"/>
        </w:trPr>
        <w:tc>
          <w:tcPr>
            <w:tcW w:w="1558" w:type="dxa"/>
            <w:shd w:val="clear" w:color="auto" w:fill="DAEEF3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F6EFE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558" w:type="dxa"/>
            <w:shd w:val="clear" w:color="auto" w:fill="DAEEF3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F6EFE"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:rsidR="00C82576" w:rsidRDefault="00C82576" w:rsidP="002419AF">
      <w:pPr>
        <w:rPr>
          <w:rFonts w:ascii="Comic Sans MS" w:hAnsi="Comic Sans MS"/>
        </w:rPr>
      </w:pPr>
      <w:r>
        <w:rPr>
          <w:noProof/>
        </w:rPr>
        <w:pict>
          <v:shape id="_x0000_s1074" type="#_x0000_t32" style="position:absolute;margin-left:32.6pt;margin-top:1.9pt;width:0;height:9pt;flip:y;z-index:251529728;mso-position-horizontal-relative:text;mso-position-vertical-relative:text" o:connectortype="straight">
            <v:stroke endarrow="block"/>
          </v:shape>
        </w:pict>
      </w:r>
    </w:p>
    <w:p w:rsidR="00C82576" w:rsidRDefault="00C82576" w:rsidP="00A41FB2">
      <w:pPr>
        <w:pStyle w:val="ListParagraph"/>
        <w:numPr>
          <w:ilvl w:val="0"/>
          <w:numId w:val="10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Begin at the tens</w:t>
      </w:r>
      <w:r w:rsidRPr="00C02E2C">
        <w:rPr>
          <w:rFonts w:ascii="Comic Sans MS" w:hAnsi="Comic Sans MS"/>
          <w:sz w:val="20"/>
          <w:szCs w:val="20"/>
        </w:rPr>
        <w:t xml:space="preserve"> and compare</w:t>
      </w:r>
    </w:p>
    <w:p w:rsidR="00C82576" w:rsidRPr="009B45F8" w:rsidRDefault="00C82576" w:rsidP="002419AF">
      <w:pPr>
        <w:rPr>
          <w:rFonts w:ascii="Comic Sans MS" w:hAnsi="Comic Sans MS"/>
          <w:sz w:val="20"/>
          <w:szCs w:val="20"/>
        </w:rPr>
      </w:pPr>
      <w:r w:rsidRPr="009B45F8">
        <w:rPr>
          <w:rFonts w:ascii="Comic Sans MS" w:hAnsi="Comic Sans MS"/>
          <w:sz w:val="20"/>
          <w:szCs w:val="20"/>
        </w:rPr>
        <w:t>76 is the biggest</w:t>
      </w:r>
    </w:p>
    <w:p w:rsidR="00C82576" w:rsidRPr="009B45F8" w:rsidRDefault="00C82576" w:rsidP="002419AF">
      <w:pPr>
        <w:rPr>
          <w:rFonts w:ascii="Comic Sans MS" w:hAnsi="Comic Sans MS"/>
          <w:sz w:val="20"/>
          <w:szCs w:val="20"/>
        </w:rPr>
      </w:pPr>
      <w:r w:rsidRPr="009B45F8">
        <w:rPr>
          <w:rFonts w:ascii="Comic Sans MS" w:hAnsi="Comic Sans MS"/>
          <w:sz w:val="20"/>
          <w:szCs w:val="20"/>
        </w:rPr>
        <w:t>62 is next biggest</w: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58"/>
        <w:gridCol w:w="1558"/>
      </w:tblGrid>
      <w:tr w:rsidR="00C82576" w:rsidRPr="000D45DA" w:rsidTr="002F6EFE">
        <w:trPr>
          <w:trHeight w:val="366"/>
        </w:trPr>
        <w:tc>
          <w:tcPr>
            <w:tcW w:w="1558" w:type="dxa"/>
            <w:shd w:val="clear" w:color="auto" w:fill="DAEEF3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F6EFE">
              <w:rPr>
                <w:rFonts w:ascii="Comic Sans MS" w:hAnsi="Comic Sans MS"/>
                <w:b/>
                <w:sz w:val="20"/>
                <w:szCs w:val="20"/>
              </w:rPr>
              <w:t>Ten</w:t>
            </w:r>
          </w:p>
        </w:tc>
        <w:tc>
          <w:tcPr>
            <w:tcW w:w="1558" w:type="dxa"/>
            <w:shd w:val="clear" w:color="auto" w:fill="DAEEF3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F6EFE">
              <w:rPr>
                <w:rFonts w:ascii="Comic Sans MS" w:hAnsi="Comic Sans MS"/>
                <w:b/>
                <w:sz w:val="20"/>
                <w:szCs w:val="20"/>
              </w:rPr>
              <w:t>Unit</w:t>
            </w:r>
          </w:p>
        </w:tc>
      </w:tr>
      <w:tr w:rsidR="00C82576" w:rsidRPr="000D45DA" w:rsidTr="002F6EFE">
        <w:trPr>
          <w:trHeight w:val="366"/>
        </w:trPr>
        <w:tc>
          <w:tcPr>
            <w:tcW w:w="1558" w:type="dxa"/>
            <w:shd w:val="clear" w:color="auto" w:fill="DAEEF3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F6EFE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558" w:type="dxa"/>
            <w:shd w:val="clear" w:color="auto" w:fill="DAEEF3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F6EFE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C82576" w:rsidRPr="000D45DA" w:rsidTr="002F6EFE">
        <w:trPr>
          <w:trHeight w:val="366"/>
        </w:trPr>
        <w:tc>
          <w:tcPr>
            <w:tcW w:w="1558" w:type="dxa"/>
            <w:shd w:val="clear" w:color="auto" w:fill="DAEEF3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F6EFE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558" w:type="dxa"/>
            <w:shd w:val="clear" w:color="auto" w:fill="DAEEF3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F6EFE"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  <w:tr w:rsidR="00C82576" w:rsidTr="002F6EFE">
        <w:trPr>
          <w:trHeight w:val="366"/>
        </w:trPr>
        <w:tc>
          <w:tcPr>
            <w:tcW w:w="1558" w:type="dxa"/>
            <w:shd w:val="clear" w:color="auto" w:fill="DAEEF3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F6EFE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  <w:tc>
          <w:tcPr>
            <w:tcW w:w="1558" w:type="dxa"/>
            <w:shd w:val="clear" w:color="auto" w:fill="DAEEF3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pict>
                <v:shape id="_x0000_s1075" type="#_x0000_t32" style="position:absolute;left:0;text-align:left;margin-left:-73.8pt;margin-top:7.5pt;width:131.25pt;height:0;z-index:251530752;mso-position-horizontal-relative:text;mso-position-vertical-relative:text" o:connectortype="straight"/>
              </w:pict>
            </w:r>
            <w:r w:rsidRPr="002F6EFE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</w:tr>
      <w:tr w:rsidR="00C82576" w:rsidTr="002F6EFE">
        <w:trPr>
          <w:trHeight w:val="366"/>
        </w:trPr>
        <w:tc>
          <w:tcPr>
            <w:tcW w:w="1558" w:type="dxa"/>
            <w:shd w:val="clear" w:color="auto" w:fill="DAEEF3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pict>
                <v:shape id="_x0000_s1076" type="#_x0000_t32" style="position:absolute;left:0;text-align:left;margin-left:6.35pt;margin-top:8.2pt;width:131.25pt;height:0;z-index:251531776;mso-position-horizontal-relative:text;mso-position-vertical-relative:text" o:connectortype="straight"/>
              </w:pict>
            </w:r>
            <w:r w:rsidRPr="002F6EFE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558" w:type="dxa"/>
            <w:shd w:val="clear" w:color="auto" w:fill="DAEEF3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F6EFE"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:rsidR="00C82576" w:rsidRDefault="00C82576" w:rsidP="009B45F8">
      <w:pPr>
        <w:pStyle w:val="ListParagraph"/>
        <w:numPr>
          <w:ilvl w:val="0"/>
          <w:numId w:val="10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Move to the unit</w:t>
      </w:r>
      <w:r w:rsidRPr="009E6230">
        <w:rPr>
          <w:rFonts w:ascii="Comic Sans MS" w:hAnsi="Comic Sans MS"/>
          <w:sz w:val="20"/>
          <w:szCs w:val="20"/>
        </w:rPr>
        <w:t>s and compare</w: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Order is: 76   62   37   32</w: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noProof/>
        </w:rPr>
        <w:pict>
          <v:shape id="_x0000_s1077" type="#_x0000_t32" style="position:absolute;margin-left:260.15pt;margin-top:-18.55pt;width:.05pt;height:792.75pt;z-index:251807232" o:connectortype="straight"/>
        </w:pict>
      </w:r>
      <w:r>
        <w:rPr>
          <w:rFonts w:ascii="Comic Sans MS" w:hAnsi="Comic Sans MS"/>
          <w:b/>
        </w:rPr>
        <w:t xml:space="preserve">2/4 (continued) </w:t>
      </w:r>
      <w:r>
        <w:rPr>
          <w:rFonts w:ascii="Comic Sans MS" w:hAnsi="Comic Sans MS"/>
          <w:b/>
          <w:sz w:val="22"/>
          <w:szCs w:val="22"/>
          <w:u w:val="single"/>
        </w:rPr>
        <w:t>Inequality symbols</w: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C82576" w:rsidRDefault="00C82576" w:rsidP="00884E10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pict>
          <v:shape id="Picture 6" o:spid="_x0000_s1078" type="#_x0000_t75" alt="null" style="position:absolute;margin-left:26.15pt;margin-top:-14.05pt;width:168pt;height:129.75pt;z-index:-251783680;visibility:visible" wrapcoords="-96 0 -96 21475 21600 21475 21600 0 -96 0">
            <v:imagedata r:id="rId8" o:title=""/>
            <w10:wrap type="tight"/>
          </v:shape>
        </w:pic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</w:rPr>
      </w:pPr>
    </w:p>
    <w:p w:rsidR="00C82576" w:rsidRDefault="00C82576" w:rsidP="00884E10">
      <w:pPr>
        <w:rPr>
          <w:rFonts w:ascii="Comic Sans MS" w:hAnsi="Comic Sans MS"/>
          <w:b/>
          <w:sz w:val="22"/>
          <w:szCs w:val="22"/>
        </w:rPr>
      </w:pPr>
    </w:p>
    <w:p w:rsidR="00C82576" w:rsidRDefault="00C82576" w:rsidP="00884E10">
      <w:pPr>
        <w:rPr>
          <w:rFonts w:ascii="Comic Sans MS" w:hAnsi="Comic Sans MS"/>
          <w:b/>
          <w:sz w:val="22"/>
          <w:szCs w:val="22"/>
        </w:rPr>
      </w:pPr>
    </w:p>
    <w:p w:rsidR="00C82576" w:rsidRDefault="00C82576" w:rsidP="00884E10">
      <w:pPr>
        <w:rPr>
          <w:rFonts w:ascii="Comic Sans MS" w:hAnsi="Comic Sans MS"/>
          <w:b/>
          <w:sz w:val="22"/>
          <w:szCs w:val="22"/>
        </w:rPr>
      </w:pPr>
    </w:p>
    <w:p w:rsidR="00C82576" w:rsidRDefault="00C82576" w:rsidP="00884E10">
      <w:pPr>
        <w:rPr>
          <w:rFonts w:ascii="Comic Sans MS" w:hAnsi="Comic Sans MS"/>
          <w:b/>
          <w:sz w:val="22"/>
          <w:szCs w:val="22"/>
        </w:rPr>
      </w:pPr>
    </w:p>
    <w:p w:rsidR="00C82576" w:rsidRDefault="00C82576" w:rsidP="00884E10">
      <w:pPr>
        <w:rPr>
          <w:rFonts w:ascii="Comic Sans MS" w:hAnsi="Comic Sans MS"/>
          <w:b/>
          <w:sz w:val="22"/>
          <w:szCs w:val="22"/>
        </w:rPr>
      </w:pPr>
    </w:p>
    <w:p w:rsidR="00C82576" w:rsidRDefault="00C82576" w:rsidP="00884E10">
      <w:pPr>
        <w:rPr>
          <w:rFonts w:ascii="Comic Sans MS" w:hAnsi="Comic Sans MS"/>
          <w:b/>
          <w:sz w:val="22"/>
          <w:szCs w:val="22"/>
        </w:rPr>
      </w:pPr>
    </w:p>
    <w:p w:rsidR="00C82576" w:rsidRPr="009B45F8" w:rsidRDefault="00C82576" w:rsidP="00424CF8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We say:       9</w:t>
      </w:r>
      <w:r w:rsidRPr="009B45F8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</w:rPr>
        <w:t xml:space="preserve">  </w:t>
      </w:r>
      <w:r w:rsidRPr="009B45F8">
        <w:rPr>
          <w:rFonts w:ascii="Comic Sans MS" w:hAnsi="Comic Sans MS"/>
          <w:b/>
          <w:color w:val="FF0000"/>
          <w:sz w:val="22"/>
          <w:szCs w:val="22"/>
        </w:rPr>
        <w:t>is bigger than</w:t>
      </w:r>
      <w:r>
        <w:rPr>
          <w:rFonts w:ascii="Comic Sans MS" w:hAnsi="Comic Sans MS"/>
          <w:b/>
          <w:sz w:val="22"/>
          <w:szCs w:val="22"/>
        </w:rPr>
        <w:t xml:space="preserve"> 5</w:t>
      </w:r>
    </w:p>
    <w:p w:rsidR="00C82576" w:rsidRDefault="00C82576" w:rsidP="00424CF8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We write:</w:t>
      </w:r>
      <w:r w:rsidRPr="00424CF8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</w:rPr>
        <w:t xml:space="preserve">    9         </w:t>
      </w:r>
      <w:r w:rsidRPr="000D27E0">
        <w:rPr>
          <w:rFonts w:ascii="Comic Sans MS" w:hAnsi="Comic Sans MS"/>
          <w:b/>
          <w:color w:val="FF0000"/>
          <w:sz w:val="36"/>
          <w:szCs w:val="36"/>
        </w:rPr>
        <w:t>&gt;</w:t>
      </w:r>
      <w:r>
        <w:rPr>
          <w:rFonts w:ascii="Comic Sans MS" w:hAnsi="Comic Sans MS"/>
          <w:b/>
          <w:sz w:val="22"/>
          <w:szCs w:val="22"/>
        </w:rPr>
        <w:t xml:space="preserve">        5</w:t>
      </w:r>
    </w:p>
    <w:p w:rsidR="00C82576" w:rsidRDefault="00C82576" w:rsidP="000D27E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</w:t>
      </w:r>
    </w:p>
    <w:p w:rsidR="00C82576" w:rsidRDefault="00C82576" w:rsidP="00424CF8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We say        5 </w:t>
      </w:r>
      <w:r w:rsidRPr="000D27E0">
        <w:rPr>
          <w:rFonts w:ascii="Comic Sans MS" w:hAnsi="Comic Sans MS"/>
          <w:b/>
          <w:color w:val="0000FF"/>
          <w:sz w:val="22"/>
          <w:szCs w:val="22"/>
        </w:rPr>
        <w:t>is smaller than</w:t>
      </w:r>
      <w:r>
        <w:rPr>
          <w:rFonts w:ascii="Comic Sans MS" w:hAnsi="Comic Sans MS"/>
          <w:b/>
          <w:color w:val="0000FF"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</w:rPr>
        <w:t xml:space="preserve"> 9</w:t>
      </w:r>
    </w:p>
    <w:p w:rsidR="00C82576" w:rsidRPr="009B45F8" w:rsidRDefault="00C82576" w:rsidP="00424CF8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We write:</w:t>
      </w:r>
      <w:r w:rsidRPr="00424CF8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</w:rPr>
        <w:t xml:space="preserve">    5        </w:t>
      </w:r>
      <w:r w:rsidRPr="000D27E0">
        <w:rPr>
          <w:rFonts w:ascii="Comic Sans MS" w:hAnsi="Comic Sans MS"/>
          <w:b/>
          <w:color w:val="0000FF"/>
          <w:sz w:val="36"/>
          <w:szCs w:val="36"/>
        </w:rPr>
        <w:t>&lt;</w:t>
      </w:r>
      <w:r w:rsidRPr="000D27E0">
        <w:rPr>
          <w:rFonts w:ascii="Comic Sans MS" w:hAnsi="Comic Sans MS"/>
          <w:b/>
          <w:sz w:val="36"/>
          <w:szCs w:val="36"/>
        </w:rPr>
        <w:t xml:space="preserve"> </w:t>
      </w:r>
      <w:r>
        <w:rPr>
          <w:rFonts w:ascii="Comic Sans MS" w:hAnsi="Comic Sans MS"/>
          <w:b/>
          <w:sz w:val="22"/>
          <w:szCs w:val="22"/>
        </w:rPr>
        <w:t xml:space="preserve">       9</w: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noProof/>
        </w:rPr>
        <w:pict>
          <v:shape id="_x0000_s1079" type="#_x0000_t32" style="position:absolute;margin-left:-12.85pt;margin-top:9.6pt;width:273pt;height:0;z-index:251809280" o:connectortype="straight"/>
        </w:pic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</w:rPr>
        <w:t xml:space="preserve">2/5 </w:t>
      </w:r>
      <w:r w:rsidRPr="000D27E0">
        <w:rPr>
          <w:rFonts w:ascii="Comic Sans MS" w:hAnsi="Comic Sans MS"/>
          <w:b/>
          <w:u w:val="single"/>
        </w:rPr>
        <w:t>Numbers in figures and words</w: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0" type="#_x0000_t202" style="position:absolute;margin-left:20.65pt;margin-top:7.35pt;width:91.2pt;height:146.85pt;z-index:251533824">
            <v:textbox>
              <w:txbxContent>
                <w:p w:rsidR="00C82576" w:rsidRPr="000D27E0" w:rsidRDefault="00C82576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 xml:space="preserve">1   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one</w:t>
                  </w:r>
                </w:p>
                <w:p w:rsidR="00C82576" w:rsidRPr="000D27E0" w:rsidRDefault="00C82576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 xml:space="preserve">2   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two</w:t>
                  </w:r>
                </w:p>
                <w:p w:rsidR="00C82576" w:rsidRPr="000D27E0" w:rsidRDefault="00C82576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3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three</w:t>
                  </w:r>
                </w:p>
                <w:p w:rsidR="00C82576" w:rsidRPr="000D27E0" w:rsidRDefault="00C82576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4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four</w:t>
                  </w:r>
                </w:p>
                <w:p w:rsidR="00C82576" w:rsidRPr="000D27E0" w:rsidRDefault="00C82576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5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five</w:t>
                  </w:r>
                </w:p>
                <w:p w:rsidR="00C82576" w:rsidRPr="000D27E0" w:rsidRDefault="00C82576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6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six</w:t>
                  </w:r>
                </w:p>
                <w:p w:rsidR="00C82576" w:rsidRPr="000D27E0" w:rsidRDefault="00C82576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7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seven</w:t>
                  </w:r>
                </w:p>
                <w:p w:rsidR="00C82576" w:rsidRPr="000D27E0" w:rsidRDefault="00C82576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8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eight</w:t>
                  </w:r>
                </w:p>
                <w:p w:rsidR="00C82576" w:rsidRPr="000D27E0" w:rsidRDefault="00C82576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9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nine</w:t>
                  </w:r>
                </w:p>
                <w:p w:rsidR="00C82576" w:rsidRPr="000D27E0" w:rsidRDefault="00C82576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10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ten</w:t>
                  </w:r>
                </w:p>
                <w:p w:rsidR="00C82576" w:rsidRDefault="00C82576"/>
              </w:txbxContent>
            </v:textbox>
          </v:shape>
        </w:pict>
      </w:r>
      <w:r>
        <w:rPr>
          <w:noProof/>
        </w:rPr>
        <w:pict>
          <v:shape id="_x0000_s1081" type="#_x0000_t202" style="position:absolute;margin-left:124.7pt;margin-top:7.9pt;width:110.7pt;height:149.7pt;z-index:251534848">
            <v:textbox style="mso-next-textbox:#_x0000_s1081;mso-fit-shape-to-text:t">
              <w:txbxContent>
                <w:p w:rsidR="00C82576" w:rsidRPr="000D27E0" w:rsidRDefault="00C82576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11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 xml:space="preserve">eleven </w:t>
                  </w:r>
                </w:p>
                <w:p w:rsidR="00C82576" w:rsidRPr="000D27E0" w:rsidRDefault="00C82576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12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twelve</w:t>
                  </w:r>
                </w:p>
                <w:p w:rsidR="00C82576" w:rsidRPr="000D27E0" w:rsidRDefault="00C82576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13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thirteen</w:t>
                  </w:r>
                </w:p>
                <w:p w:rsidR="00C82576" w:rsidRPr="000D27E0" w:rsidRDefault="00C82576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14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fourteen</w:t>
                  </w:r>
                </w:p>
                <w:p w:rsidR="00C82576" w:rsidRPr="000D27E0" w:rsidRDefault="00C82576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15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fifteen</w:t>
                  </w:r>
                </w:p>
                <w:p w:rsidR="00C82576" w:rsidRPr="000D27E0" w:rsidRDefault="00C82576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16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sixteen</w:t>
                  </w:r>
                </w:p>
                <w:p w:rsidR="00C82576" w:rsidRPr="000D27E0" w:rsidRDefault="00C82576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17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seventeen</w:t>
                  </w:r>
                </w:p>
                <w:p w:rsidR="00C82576" w:rsidRPr="000D27E0" w:rsidRDefault="00C82576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18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eighteen</w:t>
                  </w:r>
                </w:p>
                <w:p w:rsidR="00C82576" w:rsidRPr="000D27E0" w:rsidRDefault="00C82576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19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nineteen</w:t>
                  </w:r>
                </w:p>
                <w:p w:rsidR="00C82576" w:rsidRDefault="00C82576" w:rsidP="00D92563"/>
              </w:txbxContent>
            </v:textbox>
          </v:shape>
        </w:pict>
      </w:r>
    </w:p>
    <w:p w:rsidR="00C82576" w:rsidRDefault="00C82576" w:rsidP="000D27E0">
      <w:pPr>
        <w:rPr>
          <w:rFonts w:ascii="Comic Sans MS" w:hAnsi="Comic Sans MS"/>
          <w:sz w:val="32"/>
          <w:szCs w:val="32"/>
        </w:rPr>
      </w:pPr>
    </w:p>
    <w:p w:rsidR="00C82576" w:rsidRPr="000D27E0" w:rsidRDefault="00C82576" w:rsidP="000D27E0">
      <w:pPr>
        <w:rPr>
          <w:rFonts w:ascii="Comic Sans MS" w:hAnsi="Comic Sans MS"/>
          <w:sz w:val="20"/>
          <w:szCs w:val="20"/>
        </w:rPr>
      </w:pPr>
    </w:p>
    <w:p w:rsidR="00C82576" w:rsidRDefault="00C82576" w:rsidP="000D27E0">
      <w:pPr>
        <w:rPr>
          <w:rFonts w:ascii="Comic Sans MS" w:hAnsi="Comic Sans MS"/>
          <w:sz w:val="20"/>
          <w:szCs w:val="20"/>
        </w:rPr>
      </w:pPr>
    </w:p>
    <w:p w:rsidR="00C82576" w:rsidRDefault="00C82576" w:rsidP="000D27E0">
      <w:pPr>
        <w:rPr>
          <w:rFonts w:ascii="Comic Sans MS" w:hAnsi="Comic Sans MS"/>
          <w:sz w:val="20"/>
          <w:szCs w:val="20"/>
        </w:rPr>
      </w:pPr>
    </w:p>
    <w:p w:rsidR="00C82576" w:rsidRDefault="00C82576" w:rsidP="000D27E0">
      <w:pPr>
        <w:rPr>
          <w:rFonts w:ascii="Comic Sans MS" w:hAnsi="Comic Sans MS"/>
          <w:sz w:val="20"/>
          <w:szCs w:val="20"/>
        </w:rPr>
      </w:pPr>
    </w:p>
    <w:p w:rsidR="00C82576" w:rsidRDefault="00C82576" w:rsidP="000D27E0">
      <w:pPr>
        <w:rPr>
          <w:rFonts w:ascii="Comic Sans MS" w:hAnsi="Comic Sans MS"/>
          <w:sz w:val="20"/>
          <w:szCs w:val="20"/>
        </w:rPr>
      </w:pPr>
    </w:p>
    <w:p w:rsidR="00C82576" w:rsidRDefault="00C82576" w:rsidP="000D27E0">
      <w:pPr>
        <w:rPr>
          <w:rFonts w:ascii="Comic Sans MS" w:hAnsi="Comic Sans MS"/>
          <w:sz w:val="20"/>
          <w:szCs w:val="20"/>
        </w:rPr>
      </w:pPr>
    </w:p>
    <w:p w:rsidR="00C82576" w:rsidRDefault="00C82576" w:rsidP="000D27E0">
      <w:pPr>
        <w:rPr>
          <w:rFonts w:ascii="Comic Sans MS" w:hAnsi="Comic Sans MS"/>
          <w:sz w:val="20"/>
          <w:szCs w:val="20"/>
        </w:rPr>
      </w:pPr>
    </w:p>
    <w:p w:rsidR="00C82576" w:rsidRDefault="00C82576" w:rsidP="000D27E0">
      <w:pPr>
        <w:rPr>
          <w:rFonts w:ascii="Comic Sans MS" w:hAnsi="Comic Sans MS"/>
          <w:sz w:val="20"/>
          <w:szCs w:val="20"/>
        </w:rPr>
      </w:pPr>
    </w:p>
    <w:p w:rsidR="00C82576" w:rsidRDefault="00C82576" w:rsidP="000D27E0">
      <w:pPr>
        <w:rPr>
          <w:rFonts w:ascii="Comic Sans MS" w:hAnsi="Comic Sans MS"/>
          <w:sz w:val="20"/>
          <w:szCs w:val="20"/>
        </w:rPr>
      </w:pPr>
    </w:p>
    <w:p w:rsidR="00C82576" w:rsidRDefault="00C82576" w:rsidP="000D27E0">
      <w:pPr>
        <w:rPr>
          <w:rFonts w:ascii="Comic Sans MS" w:hAnsi="Comic Sans MS"/>
          <w:sz w:val="20"/>
          <w:szCs w:val="20"/>
        </w:rPr>
      </w:pPr>
      <w:r>
        <w:rPr>
          <w:noProof/>
        </w:rPr>
        <w:pict>
          <v:shape id="_x0000_s1082" type="#_x0000_t202" style="position:absolute;margin-left:-2.95pt;margin-top:1.25pt;width:115.95pt;height:148.35pt;z-index:251536896">
            <v:textbox>
              <w:txbxContent>
                <w:p w:rsidR="00C82576" w:rsidRPr="000D27E0" w:rsidRDefault="00C82576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20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twenty</w:t>
                  </w:r>
                </w:p>
                <w:p w:rsidR="00C82576" w:rsidRPr="000D27E0" w:rsidRDefault="00C82576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21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twenty one</w:t>
                  </w:r>
                </w:p>
                <w:p w:rsidR="00C82576" w:rsidRPr="000D27E0" w:rsidRDefault="00C82576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 xml:space="preserve">22 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twenty two</w:t>
                  </w:r>
                </w:p>
                <w:p w:rsidR="00C82576" w:rsidRPr="000D27E0" w:rsidRDefault="00C82576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23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twenty three</w:t>
                  </w:r>
                </w:p>
                <w:p w:rsidR="00C82576" w:rsidRPr="000D27E0" w:rsidRDefault="00C82576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24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twenty four</w:t>
                  </w:r>
                </w:p>
                <w:p w:rsidR="00C82576" w:rsidRPr="000D27E0" w:rsidRDefault="00C82576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25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twenty five</w:t>
                  </w:r>
                </w:p>
                <w:p w:rsidR="00C82576" w:rsidRPr="000D27E0" w:rsidRDefault="00C82576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26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twenty six</w:t>
                  </w:r>
                </w:p>
                <w:p w:rsidR="00C82576" w:rsidRPr="000D27E0" w:rsidRDefault="00C82576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27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twenty seven</w:t>
                  </w:r>
                </w:p>
                <w:p w:rsidR="00C82576" w:rsidRPr="000D27E0" w:rsidRDefault="00C82576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28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twenty eight</w:t>
                  </w:r>
                </w:p>
                <w:p w:rsidR="00C82576" w:rsidRPr="000D27E0" w:rsidRDefault="00C82576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 xml:space="preserve">29 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twenty nine</w:t>
                  </w:r>
                </w:p>
                <w:p w:rsidR="00C82576" w:rsidRDefault="00C82576"/>
              </w:txbxContent>
            </v:textbox>
          </v:shape>
        </w:pict>
      </w:r>
      <w:r>
        <w:rPr>
          <w:noProof/>
        </w:rPr>
        <w:pict>
          <v:shape id="_x0000_s1083" type="#_x0000_t202" style="position:absolute;margin-left:124.7pt;margin-top:1.8pt;width:110.7pt;height:150.2pt;z-index:251535872">
            <v:textbox style="mso-next-textbox:#_x0000_s1083;mso-fit-shape-to-text:t">
              <w:txbxContent>
                <w:p w:rsidR="00C82576" w:rsidRPr="000D27E0" w:rsidRDefault="00C82576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30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thirty</w:t>
                  </w:r>
                </w:p>
                <w:p w:rsidR="00C82576" w:rsidRPr="000D27E0" w:rsidRDefault="00C82576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40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forty</w:t>
                  </w:r>
                </w:p>
                <w:p w:rsidR="00C82576" w:rsidRPr="000D27E0" w:rsidRDefault="00C82576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50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fifty</w:t>
                  </w:r>
                </w:p>
                <w:p w:rsidR="00C82576" w:rsidRPr="000D27E0" w:rsidRDefault="00C82576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60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sixty</w:t>
                  </w:r>
                </w:p>
                <w:p w:rsidR="00C82576" w:rsidRPr="000D27E0" w:rsidRDefault="00C82576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70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seventy</w:t>
                  </w:r>
                </w:p>
                <w:p w:rsidR="00C82576" w:rsidRPr="000D27E0" w:rsidRDefault="00C82576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80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eighty</w:t>
                  </w:r>
                </w:p>
                <w:p w:rsidR="00C82576" w:rsidRPr="000D27E0" w:rsidRDefault="00C82576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90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ninety</w:t>
                  </w:r>
                </w:p>
                <w:p w:rsidR="00C82576" w:rsidRDefault="00C82576" w:rsidP="00D92563"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100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one hundred</w:t>
                  </w:r>
                </w:p>
              </w:txbxContent>
            </v:textbox>
          </v:shape>
        </w:pict>
      </w:r>
    </w:p>
    <w:p w:rsidR="00C82576" w:rsidRDefault="00C82576" w:rsidP="000D27E0">
      <w:pPr>
        <w:rPr>
          <w:rFonts w:ascii="Comic Sans MS" w:hAnsi="Comic Sans MS"/>
          <w:sz w:val="20"/>
          <w:szCs w:val="20"/>
        </w:rPr>
      </w:pPr>
    </w:p>
    <w:p w:rsidR="00C82576" w:rsidRDefault="00C82576" w:rsidP="000D27E0">
      <w:pPr>
        <w:rPr>
          <w:rFonts w:ascii="Comic Sans MS" w:hAnsi="Comic Sans MS"/>
          <w:sz w:val="20"/>
          <w:szCs w:val="20"/>
        </w:rPr>
      </w:pPr>
    </w:p>
    <w:p w:rsidR="00C82576" w:rsidRDefault="00C82576" w:rsidP="000D27E0">
      <w:pPr>
        <w:rPr>
          <w:rFonts w:ascii="Comic Sans MS" w:hAnsi="Comic Sans MS"/>
          <w:sz w:val="20"/>
          <w:szCs w:val="20"/>
        </w:rPr>
      </w:pPr>
    </w:p>
    <w:p w:rsidR="00C82576" w:rsidRDefault="00C82576" w:rsidP="000D27E0">
      <w:pPr>
        <w:rPr>
          <w:rFonts w:ascii="Comic Sans MS" w:hAnsi="Comic Sans MS"/>
          <w:sz w:val="20"/>
          <w:szCs w:val="20"/>
        </w:rPr>
      </w:pPr>
    </w:p>
    <w:p w:rsidR="00C82576" w:rsidRPr="000D27E0" w:rsidRDefault="00C82576" w:rsidP="000D27E0">
      <w:pPr>
        <w:rPr>
          <w:rFonts w:ascii="Comic Sans MS" w:hAnsi="Comic Sans MS"/>
          <w:sz w:val="20"/>
          <w:szCs w:val="20"/>
        </w:rPr>
      </w:pPr>
    </w:p>
    <w:p w:rsidR="00C82576" w:rsidRPr="000D27E0" w:rsidRDefault="00C82576" w:rsidP="000D27E0">
      <w:pPr>
        <w:rPr>
          <w:rFonts w:ascii="Comic Sans MS" w:hAnsi="Comic Sans MS"/>
          <w:sz w:val="20"/>
          <w:szCs w:val="20"/>
        </w:rPr>
      </w:pP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noProof/>
        </w:rPr>
        <w:pict>
          <v:shape id="_x0000_s1084" type="#_x0000_t32" style="position:absolute;margin-left:-12.85pt;margin-top:7.4pt;width:273pt;height:0;z-index:251808256" o:connectortype="straight"/>
        </w:pict>
      </w:r>
    </w:p>
    <w:p w:rsidR="00C82576" w:rsidRDefault="00C82576" w:rsidP="00D92563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</w:rPr>
        <w:t xml:space="preserve">2/6 </w:t>
      </w:r>
      <w:r>
        <w:rPr>
          <w:rFonts w:ascii="Comic Sans MS" w:hAnsi="Comic Sans MS"/>
          <w:b/>
          <w:u w:val="single"/>
        </w:rPr>
        <w:t>Addition &amp; subtraction problems</w: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Words for ADD</w: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noProof/>
        </w:rPr>
        <w:pict>
          <v:shape id="_x0000_s1085" type="#_x0000_t202" style="position:absolute;margin-left:189.2pt;margin-top:6pt;width:52.2pt;height:149.85pt;z-index:251708928" fillcolor="#fbd4b4">
            <v:textbox style="mso-fit-shape-to-text:t">
              <w:txbxContent>
                <w:p w:rsidR="00C82576" w:rsidRPr="00234E46" w:rsidRDefault="00C82576" w:rsidP="004B552B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plus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6" type="#_x0000_t202" style="position:absolute;margin-left:133.1pt;margin-top:6pt;width:52.2pt;height:149.85pt;z-index:251545088" fillcolor="#fbd4b4">
            <v:textbox style="mso-fit-shape-to-text:t">
              <w:txbxContent>
                <w:p w:rsidR="00C82576" w:rsidRPr="00234E46" w:rsidRDefault="00C82576" w:rsidP="00234E46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total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7" type="#_x0000_t202" style="position:absolute;margin-left:73.9pt;margin-top:5.7pt;width:52.2pt;height:150.45pt;z-index:251544064" fillcolor="#fbd4b4">
            <v:textbox style="mso-fit-shape-to-text:t">
              <w:txbxContent>
                <w:p w:rsidR="00C82576" w:rsidRPr="00234E46" w:rsidRDefault="00C82576" w:rsidP="00234E46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sum of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8" type="#_x0000_t202" style="position:absolute;margin-left:-3.8pt;margin-top:4.9pt;width:70.95pt;height:149.85pt;z-index:251543040" fillcolor="#fbd4b4">
            <v:textbox style="mso-fit-shape-to-text:t">
              <w:txbxContent>
                <w:p w:rsidR="00C82576" w:rsidRPr="00234E46" w:rsidRDefault="00C82576" w:rsidP="00234E46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altogether</w:t>
                  </w:r>
                </w:p>
              </w:txbxContent>
            </v:textbox>
          </v:shape>
        </w:pic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Words for SUBTRACT</w: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noProof/>
        </w:rPr>
        <w:pict>
          <v:shape id="_x0000_s1089" type="#_x0000_t202" style="position:absolute;margin-left:172.8pt;margin-top:5.2pt;width:67.95pt;height:149.85pt;z-index:251546112" fillcolor="#d6e3bc">
            <v:textbox style="mso-fit-shape-to-text:t">
              <w:txbxContent>
                <w:p w:rsidR="00C82576" w:rsidRPr="00234E46" w:rsidRDefault="00C82576" w:rsidP="00234E46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difference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0" type="#_x0000_t202" style="position:absolute;margin-left:2.3pt;margin-top:4.3pt;width:65.7pt;height:149.85pt;z-index:251540992" fillcolor="#d6e3bc">
            <v:textbox style="mso-fit-shape-to-text:t">
              <w:txbxContent>
                <w:p w:rsidR="00C82576" w:rsidRPr="00234E46" w:rsidRDefault="00C82576" w:rsidP="00234E46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234E46">
                    <w:rPr>
                      <w:rFonts w:ascii="Comic Sans MS" w:hAnsi="Comic Sans MS"/>
                      <w:sz w:val="20"/>
                      <w:szCs w:val="20"/>
                    </w:rPr>
                    <w:t>take away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1" type="#_x0000_t202" style="position:absolute;margin-left:76.1pt;margin-top:4.4pt;width:89.7pt;height:150.45pt;z-index:251542016" fillcolor="#d6e3bc">
            <v:textbox style="mso-fit-shape-to-text:t">
              <w:txbxContent>
                <w:p w:rsidR="00C82576" w:rsidRPr="00234E46" w:rsidRDefault="00C82576" w:rsidP="00234E46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how many left?</w:t>
                  </w:r>
                </w:p>
              </w:txbxContent>
            </v:textbox>
          </v:shape>
        </w:pic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noProof/>
        </w:rPr>
        <w:pict>
          <v:shape id="_x0000_s1092" type="#_x0000_t202" style="position:absolute;margin-left:129.4pt;margin-top:16.4pt;width:96.45pt;height:149.85pt;z-index:251548160" fillcolor="#d6e3bc">
            <v:textbox style="mso-fit-shape-to-text:t">
              <w:txbxContent>
                <w:p w:rsidR="00C82576" w:rsidRPr="00234E46" w:rsidRDefault="00C82576" w:rsidP="00234E46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how many less?</w:t>
                  </w:r>
                </w:p>
              </w:txbxContent>
            </v:textbox>
          </v:shape>
        </w:pict>
      </w:r>
    </w:p>
    <w:p w:rsidR="00C82576" w:rsidRDefault="00C82576" w:rsidP="00884E10">
      <w:pPr>
        <w:rPr>
          <w:rFonts w:ascii="Comic Sans MS" w:hAnsi="Comic Sans MS"/>
          <w:b/>
        </w:rPr>
      </w:pPr>
      <w:r>
        <w:rPr>
          <w:noProof/>
        </w:rPr>
        <w:pict>
          <v:shape id="_x0000_s1093" type="#_x0000_t202" style="position:absolute;margin-left:20.3pt;margin-top:1.4pt;width:96.45pt;height:149.85pt;z-index:251547136" fillcolor="#d6e3bc">
            <v:textbox style="mso-fit-shape-to-text:t">
              <w:txbxContent>
                <w:p w:rsidR="00C82576" w:rsidRPr="00234E46" w:rsidRDefault="00C82576" w:rsidP="00234E46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how many more?</w:t>
                  </w:r>
                </w:p>
              </w:txbxContent>
            </v:textbox>
          </v:shape>
        </w:pict>
      </w:r>
    </w:p>
    <w:p w:rsidR="00C82576" w:rsidRDefault="00C82576" w:rsidP="00884E10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2/7 </w:t>
      </w:r>
      <w:r>
        <w:rPr>
          <w:rFonts w:ascii="Comic Sans MS" w:hAnsi="Comic Sans MS"/>
          <w:b/>
          <w:u w:val="single"/>
        </w:rPr>
        <w:t>Addition facts to 10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7"/>
        <w:gridCol w:w="487"/>
        <w:gridCol w:w="487"/>
        <w:gridCol w:w="488"/>
        <w:gridCol w:w="488"/>
        <w:gridCol w:w="488"/>
        <w:gridCol w:w="488"/>
        <w:gridCol w:w="488"/>
        <w:gridCol w:w="488"/>
        <w:gridCol w:w="509"/>
      </w:tblGrid>
      <w:tr w:rsidR="00C82576" w:rsidTr="002F6EFE">
        <w:trPr>
          <w:trHeight w:val="453"/>
        </w:trPr>
        <w:tc>
          <w:tcPr>
            <w:tcW w:w="487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noProof/>
              </w:rPr>
              <w:pict>
                <v:oval id="_x0000_s1094" style="position:absolute;margin-left:-.85pt;margin-top:1.4pt;width:15.75pt;height:15.75pt;z-index:251549184" fillcolor="fuchsia"/>
              </w:pict>
            </w:r>
            <w:r w:rsidRPr="002F6EFE">
              <w:rPr>
                <w:rFonts w:ascii="Comic Sans MS" w:hAnsi="Comic Sans MS"/>
                <w:b/>
                <w:position w:val="-24"/>
                <w:sz w:val="28"/>
                <w:szCs w:val="28"/>
              </w:rPr>
              <w:t xml:space="preserve">    </w:t>
            </w:r>
          </w:p>
        </w:tc>
        <w:tc>
          <w:tcPr>
            <w:tcW w:w="487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noProof/>
              </w:rPr>
              <w:pict>
                <v:oval id="_x0000_s1095" style="position:absolute;margin-left:-1.2pt;margin-top:1.4pt;width:15.75pt;height:15.75pt;z-index:251550208;mso-position-horizontal-relative:text;mso-position-vertical-relative:text" fillcolor="fuchsia"/>
              </w:pict>
            </w:r>
          </w:p>
        </w:tc>
        <w:tc>
          <w:tcPr>
            <w:tcW w:w="487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noProof/>
              </w:rPr>
              <w:pict>
                <v:oval id="_x0000_s1096" style="position:absolute;margin-left:-1.55pt;margin-top:1.4pt;width:15.75pt;height:15.75pt;z-index:251551232;mso-position-horizontal-relative:text;mso-position-vertical-relative:text" fillcolor="fuchsia"/>
              </w:pict>
            </w: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noProof/>
              </w:rPr>
              <w:pict>
                <v:oval id="_x0000_s1097" style="position:absolute;margin-left:-1.9pt;margin-top:1.4pt;width:15.75pt;height:15.75pt;z-index:251552256;mso-position-horizontal-relative:text;mso-position-vertical-relative:text" fillcolor="fuchsia"/>
              </w:pict>
            </w: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noProof/>
              </w:rPr>
              <w:pict>
                <v:oval id="_x0000_s1098" style="position:absolute;margin-left:-3.8pt;margin-top:1.4pt;width:15.75pt;height:15.75pt;z-index:251553280;mso-position-horizontal-relative:text;mso-position-vertical-relative:text" fillcolor="fuchsia"/>
              </w:pict>
            </w: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noProof/>
              </w:rPr>
              <w:pict>
                <v:oval id="_x0000_s1099" style="position:absolute;margin-left:-2.7pt;margin-top:1.4pt;width:15.75pt;height:15.75pt;z-index:251554304;mso-position-horizontal-relative:text;mso-position-vertical-relative:text" fillcolor="fuchsia"/>
              </w:pict>
            </w: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noProof/>
              </w:rPr>
              <w:pict>
                <v:oval id="_x0000_s1100" style="position:absolute;margin-left:-1.9pt;margin-top:1.4pt;width:15.75pt;height:15.75pt;z-index:251555328;mso-position-horizontal-relative:text;mso-position-vertical-relative:text" fillcolor="fuchsia"/>
              </w:pict>
            </w: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noProof/>
              </w:rPr>
              <w:pict>
                <v:oval id="_x0000_s1101" style="position:absolute;margin-left:-2.3pt;margin-top:1.4pt;width:15.75pt;height:15.75pt;z-index:251556352;mso-position-horizontal-relative:text;mso-position-vertical-relative:text" fillcolor="fuchsia"/>
              </w:pict>
            </w: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noProof/>
              </w:rPr>
              <w:pict>
                <v:oval id="_x0000_s1102" style="position:absolute;margin-left:-3.9pt;margin-top:1.4pt;width:15.75pt;height:15.75pt;z-index:251557376;mso-position-horizontal-relative:text;mso-position-vertical-relative:text" fillcolor="fuchsia"/>
              </w:pict>
            </w:r>
          </w:p>
        </w:tc>
        <w:tc>
          <w:tcPr>
            <w:tcW w:w="509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noProof/>
              </w:rPr>
              <w:pict>
                <v:oval id="_x0000_s1103" style="position:absolute;margin-left:.8pt;margin-top:1.4pt;width:15.75pt;height:15.75pt;z-index:-251758080;mso-position-horizontal-relative:text;mso-position-vertical-relative:text" fillcolor="fuchsia"/>
              </w:pict>
            </w:r>
            <w:r w:rsidRPr="002F6EFE">
              <w:rPr>
                <w:rFonts w:ascii="Comic Sans MS" w:hAnsi="Comic Sans MS"/>
                <w:b/>
                <w:position w:val="-24"/>
              </w:rPr>
              <w:t>10</w:t>
            </w:r>
          </w:p>
        </w:tc>
      </w:tr>
      <w:tr w:rsidR="00C82576" w:rsidTr="002F6EFE">
        <w:trPr>
          <w:trHeight w:val="453"/>
        </w:trPr>
        <w:tc>
          <w:tcPr>
            <w:tcW w:w="487" w:type="dxa"/>
          </w:tcPr>
          <w:p w:rsidR="00C82576" w:rsidRPr="002F6EFE" w:rsidRDefault="00C82576" w:rsidP="005C297C">
            <w:pPr>
              <w:rPr>
                <w:rFonts w:ascii="Comic Sans MS" w:hAnsi="Comic Sans MS"/>
                <w:b/>
                <w:position w:val="-24"/>
              </w:rPr>
            </w:pPr>
            <w:r>
              <w:rPr>
                <w:noProof/>
              </w:rPr>
              <w:pict>
                <v:oval id="_x0000_s1104" style="position:absolute;margin-left:23.15pt;margin-top:25.5pt;width:15.75pt;height:15.75pt;z-index:-251745792;mso-position-horizontal-relative:text;mso-position-vertical-relative:text" fillcolor="#b6dde8"/>
              </w:pict>
            </w:r>
            <w:r>
              <w:rPr>
                <w:noProof/>
              </w:rPr>
              <w:pict>
                <v:oval id="_x0000_s1105" style="position:absolute;margin-left:-.85pt;margin-top:1.5pt;width:15.75pt;height:15.75pt;z-index:-251747840;mso-position-horizontal-relative:text;mso-position-vertical-relative:text" fillcolor="#b6dde8"/>
              </w:pict>
            </w:r>
            <w:r w:rsidRPr="002F6EFE">
              <w:rPr>
                <w:rFonts w:ascii="Comic Sans MS" w:hAnsi="Comic Sans MS"/>
                <w:position w:val="-24"/>
              </w:rPr>
              <w:t xml:space="preserve"> </w:t>
            </w:r>
            <w:r w:rsidRPr="002F6EFE">
              <w:rPr>
                <w:rFonts w:ascii="Comic Sans MS" w:hAnsi="Comic Sans MS"/>
                <w:b/>
                <w:position w:val="-24"/>
              </w:rPr>
              <w:t xml:space="preserve">1                                         </w:t>
            </w:r>
          </w:p>
        </w:tc>
        <w:tc>
          <w:tcPr>
            <w:tcW w:w="487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7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noProof/>
              </w:rPr>
              <w:pict>
                <v:oval id="_x0000_s1106" style="position:absolute;margin-left:-51.1pt;margin-top:1.5pt;width:15.75pt;height:15.75pt;z-index:251562496;mso-position-horizontal-relative:text;mso-position-vertical-relative:text" fillcolor="fuchsia"/>
              </w:pict>
            </w:r>
            <w:r>
              <w:rPr>
                <w:noProof/>
              </w:rPr>
              <w:pict>
                <v:oval id="_x0000_s1107" style="position:absolute;margin-left:-75.1pt;margin-top:1.5pt;width:15.75pt;height:15.75pt;z-index:251561472;mso-position-horizontal-relative:text;mso-position-vertical-relative:text" fillcolor="fuchsia"/>
              </w:pict>
            </w:r>
            <w:r>
              <w:rPr>
                <w:noProof/>
              </w:rPr>
              <w:pict>
                <v:oval id="_x0000_s1108" style="position:absolute;margin-left:-99.1pt;margin-top:1.5pt;width:15.75pt;height:15.75pt;z-index:251560448;mso-position-horizontal-relative:text;mso-position-vertical-relative:text" fillcolor="fuchsia"/>
              </w:pict>
            </w:r>
            <w:r>
              <w:rPr>
                <w:noProof/>
              </w:rPr>
              <w:pict>
                <v:oval id="_x0000_s1109" style="position:absolute;margin-left:-123.1pt;margin-top:1.5pt;width:15.75pt;height:15.75pt;z-index:251559424;mso-position-horizontal-relative:text;mso-position-vertical-relative:text" fillcolor="fuchsia"/>
              </w:pict>
            </w:r>
            <w:r>
              <w:rPr>
                <w:noProof/>
              </w:rPr>
              <w:pict>
                <v:oval id="_x0000_s1110" style="position:absolute;margin-left:46.1pt;margin-top:1.5pt;width:15.75pt;height:15.75pt;z-index:251566592;mso-position-horizontal-relative:text;mso-position-vertical-relative:text" fillcolor="fuchsia"/>
              </w:pict>
            </w:r>
            <w:r>
              <w:rPr>
                <w:noProof/>
              </w:rPr>
              <w:pict>
                <v:oval id="_x0000_s1111" style="position:absolute;margin-left:22.1pt;margin-top:1.5pt;width:15.75pt;height:15.75pt;z-index:251565568;mso-position-horizontal-relative:text;mso-position-vertical-relative:text" fillcolor="fuchsia"/>
              </w:pict>
            </w:r>
            <w:r>
              <w:rPr>
                <w:noProof/>
              </w:rPr>
              <w:pict>
                <v:oval id="_x0000_s1112" style="position:absolute;margin-left:-3.1pt;margin-top:1.5pt;width:15.75pt;height:15.75pt;z-index:251564544;mso-position-horizontal-relative:text;mso-position-vertical-relative:text" fillcolor="fuchsia"/>
              </w:pict>
            </w:r>
            <w:r>
              <w:rPr>
                <w:noProof/>
              </w:rPr>
              <w:pict>
                <v:oval id="_x0000_s1113" style="position:absolute;margin-left:-28.6pt;margin-top:1.5pt;width:15.75pt;height:15.75pt;z-index:251563520;mso-position-horizontal-relative:text;mso-position-vertical-relative:text" fillcolor="fuchsia"/>
              </w:pict>
            </w: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noProof/>
              </w:rPr>
              <w:pict>
                <v:oval id="_x0000_s1114" style="position:absolute;margin-left:23.85pt;margin-top:1.5pt;width:15.75pt;height:15.75pt;z-index:-251748864;mso-position-horizontal-relative:text;mso-position-vertical-relative:text" fillcolor="fuchsia"/>
              </w:pict>
            </w:r>
          </w:p>
        </w:tc>
        <w:tc>
          <w:tcPr>
            <w:tcW w:w="509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 w:rsidRPr="002F6EFE">
              <w:rPr>
                <w:rFonts w:ascii="Comic Sans MS" w:hAnsi="Comic Sans MS"/>
                <w:b/>
                <w:position w:val="-24"/>
              </w:rPr>
              <w:t xml:space="preserve"> 9</w:t>
            </w:r>
          </w:p>
        </w:tc>
      </w:tr>
      <w:tr w:rsidR="00C82576" w:rsidTr="002F6EFE">
        <w:trPr>
          <w:trHeight w:val="453"/>
        </w:trPr>
        <w:tc>
          <w:tcPr>
            <w:tcW w:w="487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noProof/>
              </w:rPr>
              <w:pict>
                <v:oval id="_x0000_s1115" style="position:absolute;margin-left:-.85pt;margin-top:2.35pt;width:15.75pt;height:15.75pt;z-index:-251746816;mso-position-horizontal-relative:text;mso-position-vertical-relative:text" fillcolor="#b6dde8"/>
              </w:pict>
            </w:r>
            <w:r w:rsidRPr="002F6EFE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 w:rsidRPr="002F6EFE">
              <w:rPr>
                <w:rFonts w:ascii="Comic Sans MS" w:hAnsi="Comic Sans MS"/>
                <w:position w:val="-24"/>
              </w:rPr>
              <w:t xml:space="preserve"> 2                             </w:t>
            </w:r>
          </w:p>
        </w:tc>
        <w:tc>
          <w:tcPr>
            <w:tcW w:w="487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noProof/>
              </w:rPr>
              <w:pict>
                <v:oval id="_x0000_s1116" style="position:absolute;margin-left:-26.7pt;margin-top:2.35pt;width:15.75pt;height:15.75pt;z-index:251576832;mso-position-horizontal-relative:text;mso-position-vertical-relative:text" fillcolor="fuchsia"/>
              </w:pict>
            </w:r>
            <w:r>
              <w:rPr>
                <w:noProof/>
              </w:rPr>
              <w:pict>
                <v:oval id="_x0000_s1117" style="position:absolute;margin-left:-51.9pt;margin-top:2.35pt;width:15.75pt;height:15.75pt;z-index:251575808;mso-position-horizontal-relative:text;mso-position-vertical-relative:text" fillcolor="fuchsia"/>
              </w:pict>
            </w:r>
            <w:r>
              <w:rPr>
                <w:noProof/>
              </w:rPr>
              <w:pict>
                <v:oval id="_x0000_s1118" style="position:absolute;margin-left:-77.4pt;margin-top:2.35pt;width:15.75pt;height:15.75pt;z-index:251574784;mso-position-horizontal-relative:text;mso-position-vertical-relative:text" fillcolor="fuchsia"/>
              </w:pict>
            </w:r>
            <w:r>
              <w:rPr>
                <w:noProof/>
              </w:rPr>
              <w:pict>
                <v:oval id="_x0000_s1119" style="position:absolute;margin-left:-99.9pt;margin-top:2.35pt;width:15.75pt;height:15.75pt;z-index:251573760;mso-position-horizontal-relative:text;mso-position-vertical-relative:text" fillcolor="fuchsia"/>
              </w:pict>
            </w:r>
            <w:r>
              <w:rPr>
                <w:noProof/>
              </w:rPr>
              <w:pict>
                <v:oval id="_x0000_s1120" style="position:absolute;margin-left:-123.9pt;margin-top:2.35pt;width:15.75pt;height:15.75pt;z-index:251572736;mso-position-horizontal-relative:text;mso-position-vertical-relative:text" fillcolor="fuchsia"/>
              </w:pict>
            </w:r>
            <w:r>
              <w:rPr>
                <w:noProof/>
              </w:rPr>
              <w:pict>
                <v:oval id="_x0000_s1121" style="position:absolute;margin-left:-147.9pt;margin-top:2.35pt;width:15.75pt;height:15.75pt;z-index:251571712;mso-position-horizontal-relative:text;mso-position-vertical-relative:text" fillcolor="fuchsia"/>
              </w:pict>
            </w:r>
            <w:r>
              <w:rPr>
                <w:noProof/>
              </w:rPr>
              <w:pict>
                <v:oval id="_x0000_s1122" style="position:absolute;margin-left:-2.7pt;margin-top:2.35pt;width:15.75pt;height:15.75pt;z-index:251577856;mso-position-horizontal-relative:text;mso-position-vertical-relative:text" fillcolor="fuchsia"/>
              </w:pict>
            </w:r>
          </w:p>
        </w:tc>
        <w:tc>
          <w:tcPr>
            <w:tcW w:w="509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 w:rsidRPr="002F6EFE">
              <w:rPr>
                <w:rFonts w:ascii="Comic Sans MS" w:hAnsi="Comic Sans MS"/>
                <w:position w:val="-24"/>
              </w:rPr>
              <w:t xml:space="preserve"> 8</w:t>
            </w:r>
            <w:r>
              <w:rPr>
                <w:noProof/>
              </w:rPr>
              <w:pict>
                <v:oval id="_x0000_s1123" style="position:absolute;margin-left:-.55pt;margin-top:2.35pt;width:15.75pt;height:15.75pt;z-index:-251737600;mso-position-horizontal-relative:text;mso-position-vertical-relative:text" fillcolor="fuchsia"/>
              </w:pict>
            </w:r>
          </w:p>
        </w:tc>
      </w:tr>
      <w:tr w:rsidR="00C82576" w:rsidTr="002F6EFE">
        <w:trPr>
          <w:trHeight w:val="453"/>
        </w:trPr>
        <w:tc>
          <w:tcPr>
            <w:tcW w:w="487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noProof/>
              </w:rPr>
              <w:pict>
                <v:oval id="_x0000_s1124" style="position:absolute;margin-left:-.85pt;margin-top:2.35pt;width:15.75pt;height:15.75pt;z-index:-251736576;mso-position-horizontal-relative:text;mso-position-vertical-relative:text" fillcolor="#b6dde8"/>
              </w:pict>
            </w:r>
            <w:r w:rsidRPr="002F6EFE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noProof/>
              </w:rPr>
              <w:pict>
                <v:oval id="_x0000_s1125" style="position:absolute;margin-left:-1.2pt;margin-top:2.35pt;width:15.75pt;height:15.75pt;z-index:-251691520;mso-position-horizontal-relative:text;mso-position-vertical-relative:text" fillcolor="#b6dde8"/>
              </w:pict>
            </w:r>
            <w:r w:rsidRPr="002F6EFE">
              <w:rPr>
                <w:rFonts w:ascii="Comic Sans MS" w:hAnsi="Comic Sans MS"/>
                <w:position w:val="-24"/>
              </w:rPr>
              <w:t xml:space="preserve">                             </w:t>
            </w:r>
          </w:p>
        </w:tc>
        <w:tc>
          <w:tcPr>
            <w:tcW w:w="487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 w:rsidRPr="002F6EFE">
              <w:rPr>
                <w:rFonts w:ascii="Comic Sans MS" w:hAnsi="Comic Sans MS"/>
                <w:position w:val="-24"/>
              </w:rPr>
              <w:t xml:space="preserve"> 3</w:t>
            </w:r>
            <w:r>
              <w:rPr>
                <w:noProof/>
              </w:rPr>
              <w:pict>
                <v:oval id="_x0000_s1126" style="position:absolute;margin-left:-1.55pt;margin-top:2.35pt;width:15.75pt;height:15.75pt;z-index:-251690496;mso-position-horizontal-relative:text;mso-position-vertical-relative:text" fillcolor="#b6dde8"/>
              </w:pict>
            </w: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noProof/>
              </w:rPr>
              <w:pict>
                <v:oval id="_x0000_s1127" style="position:absolute;margin-left:-26.7pt;margin-top:2.35pt;width:15.75pt;height:15.75pt;z-index:251585024;mso-position-horizontal-relative:text;mso-position-vertical-relative:text" fillcolor="fuchsia"/>
              </w:pict>
            </w:r>
            <w:r>
              <w:rPr>
                <w:noProof/>
              </w:rPr>
              <w:pict>
                <v:oval id="_x0000_s1128" style="position:absolute;margin-left:-51.9pt;margin-top:2.35pt;width:15.75pt;height:15.75pt;z-index:251584000;mso-position-horizontal-relative:text;mso-position-vertical-relative:text" fillcolor="fuchsia"/>
              </w:pict>
            </w:r>
            <w:r>
              <w:rPr>
                <w:noProof/>
              </w:rPr>
              <w:pict>
                <v:oval id="_x0000_s1129" style="position:absolute;margin-left:-77.4pt;margin-top:2.35pt;width:15.75pt;height:15.75pt;z-index:251582976;mso-position-horizontal-relative:text;mso-position-vertical-relative:text" fillcolor="fuchsia"/>
              </w:pict>
            </w:r>
            <w:r>
              <w:rPr>
                <w:noProof/>
              </w:rPr>
              <w:pict>
                <v:oval id="_x0000_s1130" style="position:absolute;margin-left:-99.9pt;margin-top:2.35pt;width:15.75pt;height:15.75pt;z-index:251581952;mso-position-horizontal-relative:text;mso-position-vertical-relative:text" fillcolor="fuchsia"/>
              </w:pict>
            </w:r>
            <w:r>
              <w:rPr>
                <w:noProof/>
              </w:rPr>
              <w:pict>
                <v:oval id="_x0000_s1131" style="position:absolute;margin-left:-123.9pt;margin-top:2.35pt;width:15.75pt;height:15.75pt;z-index:251580928;mso-position-horizontal-relative:text;mso-position-vertical-relative:text" fillcolor="fuchsia"/>
              </w:pict>
            </w:r>
            <w:r>
              <w:rPr>
                <w:noProof/>
              </w:rPr>
              <w:pict>
                <v:oval id="_x0000_s1132" style="position:absolute;margin-left:-2.7pt;margin-top:2.35pt;width:15.75pt;height:15.75pt;z-index:251586048;mso-position-horizontal-relative:text;mso-position-vertical-relative:text" fillcolor="fuchsia"/>
              </w:pict>
            </w:r>
          </w:p>
        </w:tc>
        <w:tc>
          <w:tcPr>
            <w:tcW w:w="509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 w:rsidRPr="002F6EFE">
              <w:rPr>
                <w:rFonts w:ascii="Comic Sans MS" w:hAnsi="Comic Sans MS"/>
                <w:position w:val="-24"/>
              </w:rPr>
              <w:t xml:space="preserve"> 7</w:t>
            </w:r>
            <w:r>
              <w:rPr>
                <w:noProof/>
              </w:rPr>
              <w:pict>
                <v:oval id="_x0000_s1133" style="position:absolute;margin-left:-.55pt;margin-top:2.35pt;width:15.75pt;height:15.75pt;z-index:-251729408;mso-position-horizontal-relative:text;mso-position-vertical-relative:text" fillcolor="fuchsia"/>
              </w:pict>
            </w:r>
          </w:p>
        </w:tc>
      </w:tr>
      <w:tr w:rsidR="00C82576" w:rsidTr="002F6EFE">
        <w:trPr>
          <w:trHeight w:val="453"/>
        </w:trPr>
        <w:tc>
          <w:tcPr>
            <w:tcW w:w="487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noProof/>
              </w:rPr>
              <w:pict>
                <v:oval id="_x0000_s1134" style="position:absolute;margin-left:-.85pt;margin-top:2.35pt;width:15.75pt;height:15.75pt;z-index:-251728384;mso-position-horizontal-relative:text;mso-position-vertical-relative:text" fillcolor="#b6dde8"/>
              </w:pict>
            </w:r>
            <w:r w:rsidRPr="002F6EFE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noProof/>
              </w:rPr>
              <w:pict>
                <v:oval id="_x0000_s1135" style="position:absolute;margin-left:-1.2pt;margin-top:2.35pt;width:15.75pt;height:15.75pt;z-index:251627008;mso-position-horizontal-relative:text;mso-position-vertical-relative:text" fillcolor="#b6dde8"/>
              </w:pict>
            </w:r>
            <w:r w:rsidRPr="002F6EFE">
              <w:rPr>
                <w:rFonts w:ascii="Comic Sans MS" w:hAnsi="Comic Sans MS"/>
                <w:position w:val="-24"/>
              </w:rPr>
              <w:t xml:space="preserve">                             </w:t>
            </w:r>
          </w:p>
        </w:tc>
        <w:tc>
          <w:tcPr>
            <w:tcW w:w="487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 w:rsidRPr="002F6EFE">
              <w:rPr>
                <w:rFonts w:ascii="Comic Sans MS" w:hAnsi="Comic Sans MS"/>
                <w:position w:val="-24"/>
              </w:rPr>
              <w:t xml:space="preserve"> 4</w:t>
            </w: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noProof/>
              </w:rPr>
              <w:pict>
                <v:oval id="_x0000_s1136" style="position:absolute;margin-left:-26.7pt;margin-top:2.35pt;width:15.75pt;height:15.75pt;z-index:251594240;mso-position-horizontal-relative:text;mso-position-vertical-relative:text" fillcolor="fuchsia"/>
              </w:pict>
            </w:r>
            <w:r>
              <w:rPr>
                <w:noProof/>
              </w:rPr>
              <w:pict>
                <v:oval id="_x0000_s1137" style="position:absolute;margin-left:-51.9pt;margin-top:2.35pt;width:15.75pt;height:15.75pt;z-index:251593216;mso-position-horizontal-relative:text;mso-position-vertical-relative:text" fillcolor="fuchsia"/>
              </w:pict>
            </w:r>
            <w:r>
              <w:rPr>
                <w:noProof/>
              </w:rPr>
              <w:pict>
                <v:oval id="_x0000_s1138" style="position:absolute;margin-left:-77.4pt;margin-top:2.35pt;width:15.75pt;height:15.75pt;z-index:251592192;mso-position-horizontal-relative:text;mso-position-vertical-relative:text" fillcolor="fuchsia"/>
              </w:pict>
            </w:r>
            <w:r>
              <w:rPr>
                <w:noProof/>
              </w:rPr>
              <w:pict>
                <v:oval id="_x0000_s1139" style="position:absolute;margin-left:-99.9pt;margin-top:2.35pt;width:15.75pt;height:15.75pt;z-index:251591168;mso-position-horizontal-relative:text;mso-position-vertical-relative:text" fillcolor="fuchsia"/>
              </w:pict>
            </w:r>
            <w:r>
              <w:rPr>
                <w:noProof/>
              </w:rPr>
              <w:pict>
                <v:oval id="_x0000_s1140" style="position:absolute;margin-left:-123.9pt;margin-top:2.35pt;width:15.75pt;height:15.75pt;z-index:-251726336;mso-position-horizontal-relative:text;mso-position-vertical-relative:text" fillcolor="#b6dde8"/>
              </w:pict>
            </w:r>
            <w:r>
              <w:rPr>
                <w:noProof/>
              </w:rPr>
              <w:pict>
                <v:oval id="_x0000_s1141" style="position:absolute;margin-left:-147.9pt;margin-top:2.35pt;width:15.75pt;height:15.75pt;z-index:251589120;mso-position-horizontal-relative:text;mso-position-vertical-relative:text" fillcolor="#b6dde8"/>
              </w:pict>
            </w:r>
            <w:r>
              <w:rPr>
                <w:noProof/>
              </w:rPr>
              <w:pict>
                <v:oval id="_x0000_s1142" style="position:absolute;margin-left:-2.7pt;margin-top:2.35pt;width:15.75pt;height:15.75pt;z-index:251595264;mso-position-horizontal-relative:text;mso-position-vertical-relative:text" fillcolor="fuchsia"/>
              </w:pict>
            </w:r>
          </w:p>
        </w:tc>
        <w:tc>
          <w:tcPr>
            <w:tcW w:w="509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 w:rsidRPr="002F6EFE">
              <w:rPr>
                <w:rFonts w:ascii="Comic Sans MS" w:hAnsi="Comic Sans MS"/>
                <w:position w:val="-24"/>
              </w:rPr>
              <w:t xml:space="preserve"> 6</w:t>
            </w:r>
            <w:r>
              <w:rPr>
                <w:noProof/>
              </w:rPr>
              <w:pict>
                <v:oval id="_x0000_s1143" style="position:absolute;margin-left:-.55pt;margin-top:2.35pt;width:15.75pt;height:15.75pt;z-index:-251720192;mso-position-horizontal-relative:text;mso-position-vertical-relative:text" fillcolor="fuchsia"/>
              </w:pict>
            </w:r>
          </w:p>
        </w:tc>
      </w:tr>
      <w:tr w:rsidR="00C82576" w:rsidTr="002F6EFE">
        <w:trPr>
          <w:trHeight w:val="453"/>
        </w:trPr>
        <w:tc>
          <w:tcPr>
            <w:tcW w:w="487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noProof/>
              </w:rPr>
              <w:pict>
                <v:oval id="_x0000_s1144" style="position:absolute;margin-left:-.85pt;margin-top:2.35pt;width:15.75pt;height:15.75pt;z-index:-251719168;mso-position-horizontal-relative:text;mso-position-vertical-relative:text" fillcolor="#b6dde8"/>
              </w:pict>
            </w:r>
            <w:r w:rsidRPr="002F6EFE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noProof/>
              </w:rPr>
              <w:pict>
                <v:oval id="_x0000_s1145" style="position:absolute;margin-left:-1.2pt;margin-top:2.35pt;width:15.75pt;height:15.75pt;z-index:251629056;mso-position-horizontal-relative:text;mso-position-vertical-relative:text" fillcolor="#b6dde8"/>
              </w:pict>
            </w:r>
            <w:r w:rsidRPr="002F6EFE">
              <w:rPr>
                <w:rFonts w:ascii="Comic Sans MS" w:hAnsi="Comic Sans MS"/>
                <w:position w:val="-24"/>
              </w:rPr>
              <w:t xml:space="preserve">                             </w:t>
            </w:r>
          </w:p>
        </w:tc>
        <w:tc>
          <w:tcPr>
            <w:tcW w:w="487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 w:rsidRPr="002F6EFE">
              <w:rPr>
                <w:rFonts w:ascii="Comic Sans MS" w:hAnsi="Comic Sans MS"/>
                <w:position w:val="-24"/>
              </w:rPr>
              <w:t xml:space="preserve"> 5</w:t>
            </w: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noProof/>
              </w:rPr>
              <w:pict>
                <v:oval id="_x0000_s1146" style="position:absolute;margin-left:-26.7pt;margin-top:2.35pt;width:15.75pt;height:15.75pt;z-index:251603456;mso-position-horizontal-relative:text;mso-position-vertical-relative:text" fillcolor="fuchsia"/>
              </w:pict>
            </w:r>
            <w:r>
              <w:rPr>
                <w:noProof/>
              </w:rPr>
              <w:pict>
                <v:oval id="_x0000_s1147" style="position:absolute;margin-left:-51.9pt;margin-top:2.35pt;width:15.75pt;height:15.75pt;z-index:251602432;mso-position-horizontal-relative:text;mso-position-vertical-relative:text" fillcolor="fuchsia"/>
              </w:pict>
            </w:r>
            <w:r>
              <w:rPr>
                <w:noProof/>
              </w:rPr>
              <w:pict>
                <v:oval id="_x0000_s1148" style="position:absolute;margin-left:-77.4pt;margin-top:2.35pt;width:15.75pt;height:15.75pt;z-index:251601408;mso-position-horizontal-relative:text;mso-position-vertical-relative:text" fillcolor="fuchsia"/>
              </w:pict>
            </w:r>
            <w:r>
              <w:rPr>
                <w:noProof/>
              </w:rPr>
              <w:pict>
                <v:oval id="_x0000_s1149" style="position:absolute;margin-left:-99.9pt;margin-top:2.35pt;width:15.75pt;height:15.75pt;z-index:-251716096;mso-position-horizontal-relative:text;mso-position-vertical-relative:text" fillcolor="#b6dde8"/>
              </w:pict>
            </w:r>
            <w:r>
              <w:rPr>
                <w:noProof/>
              </w:rPr>
              <w:pict>
                <v:oval id="_x0000_s1150" style="position:absolute;margin-left:-123.9pt;margin-top:2.35pt;width:15.75pt;height:15.75pt;z-index:251599360;mso-position-horizontal-relative:text;mso-position-vertical-relative:text" fillcolor="#b6dde8"/>
              </w:pict>
            </w:r>
            <w:r>
              <w:rPr>
                <w:noProof/>
              </w:rPr>
              <w:pict>
                <v:oval id="_x0000_s1151" style="position:absolute;margin-left:-147.9pt;margin-top:2.35pt;width:15.75pt;height:15.75pt;z-index:251598336;mso-position-horizontal-relative:text;mso-position-vertical-relative:text" fillcolor="#b6dde8"/>
              </w:pict>
            </w:r>
            <w:r>
              <w:rPr>
                <w:noProof/>
              </w:rPr>
              <w:pict>
                <v:oval id="_x0000_s1152" style="position:absolute;margin-left:-2.7pt;margin-top:2.35pt;width:15.75pt;height:15.75pt;z-index:251604480;mso-position-horizontal-relative:text;mso-position-vertical-relative:text" fillcolor="fuchsia"/>
              </w:pict>
            </w:r>
          </w:p>
        </w:tc>
        <w:tc>
          <w:tcPr>
            <w:tcW w:w="509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 w:rsidRPr="002F6EFE">
              <w:rPr>
                <w:rFonts w:ascii="Comic Sans MS" w:hAnsi="Comic Sans MS"/>
                <w:position w:val="-24"/>
              </w:rPr>
              <w:t xml:space="preserve"> 5</w:t>
            </w:r>
            <w:r>
              <w:rPr>
                <w:noProof/>
              </w:rPr>
              <w:pict>
                <v:oval id="_x0000_s1153" style="position:absolute;margin-left:-.55pt;margin-top:2.35pt;width:15.75pt;height:15.75pt;z-index:-251710976;mso-position-horizontal-relative:text;mso-position-vertical-relative:text" fillcolor="fuchsia"/>
              </w:pict>
            </w:r>
          </w:p>
        </w:tc>
      </w:tr>
      <w:tr w:rsidR="00C82576" w:rsidTr="002F6EFE">
        <w:trPr>
          <w:trHeight w:val="453"/>
        </w:trPr>
        <w:tc>
          <w:tcPr>
            <w:tcW w:w="487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noProof/>
              </w:rPr>
              <w:pict>
                <v:oval id="_x0000_s1154" style="position:absolute;margin-left:-.85pt;margin-top:2.35pt;width:15.75pt;height:15.75pt;z-index:-251709952;mso-position-horizontal-relative:text;mso-position-vertical-relative:text" fillcolor="#b6dde8"/>
              </w:pict>
            </w:r>
            <w:r w:rsidRPr="002F6EFE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noProof/>
              </w:rPr>
              <w:pict>
                <v:oval id="_x0000_s1155" style="position:absolute;margin-left:-1.2pt;margin-top:3.2pt;width:15.75pt;height:15.75pt;z-index:251630080;mso-position-horizontal-relative:text;mso-position-vertical-relative:text" fillcolor="#b6dde8"/>
              </w:pict>
            </w:r>
            <w:r w:rsidRPr="002F6EFE">
              <w:rPr>
                <w:rFonts w:ascii="Comic Sans MS" w:hAnsi="Comic Sans MS"/>
                <w:position w:val="-24"/>
              </w:rPr>
              <w:t xml:space="preserve">                             </w:t>
            </w:r>
          </w:p>
        </w:tc>
        <w:tc>
          <w:tcPr>
            <w:tcW w:w="487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 w:rsidRPr="002F6EFE">
              <w:rPr>
                <w:rFonts w:ascii="Comic Sans MS" w:hAnsi="Comic Sans MS"/>
                <w:position w:val="-24"/>
              </w:rPr>
              <w:t>6</w:t>
            </w: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noProof/>
              </w:rPr>
              <w:pict>
                <v:oval id="_x0000_s1156" style="position:absolute;margin-left:-26.7pt;margin-top:2.35pt;width:15.75pt;height:15.75pt;z-index:251612672;mso-position-horizontal-relative:text;mso-position-vertical-relative:text" fillcolor="fuchsia"/>
              </w:pict>
            </w:r>
            <w:r>
              <w:rPr>
                <w:noProof/>
              </w:rPr>
              <w:pict>
                <v:oval id="_x0000_s1157" style="position:absolute;margin-left:-51.9pt;margin-top:2.35pt;width:15.75pt;height:15.75pt;z-index:251611648;mso-position-horizontal-relative:text;mso-position-vertical-relative:text" fillcolor="fuchsia"/>
              </w:pict>
            </w:r>
            <w:r>
              <w:rPr>
                <w:noProof/>
              </w:rPr>
              <w:pict>
                <v:oval id="_x0000_s1158" style="position:absolute;margin-left:-77.4pt;margin-top:2.35pt;width:15.75pt;height:15.75pt;z-index:-251705856;mso-position-horizontal-relative:text;mso-position-vertical-relative:text" fillcolor="#b6dde8"/>
              </w:pict>
            </w:r>
            <w:r>
              <w:rPr>
                <w:noProof/>
              </w:rPr>
              <w:pict>
                <v:oval id="_x0000_s1159" style="position:absolute;margin-left:-99.9pt;margin-top:2.35pt;width:15.75pt;height:15.75pt;z-index:251609600;mso-position-horizontal-relative:text;mso-position-vertical-relative:text" fillcolor="#b6dde8"/>
              </w:pict>
            </w:r>
            <w:r>
              <w:rPr>
                <w:noProof/>
              </w:rPr>
              <w:pict>
                <v:oval id="_x0000_s1160" style="position:absolute;margin-left:-123.9pt;margin-top:2.35pt;width:15.75pt;height:15.75pt;z-index:251608576;mso-position-horizontal-relative:text;mso-position-vertical-relative:text" fillcolor="#b6dde8"/>
              </w:pict>
            </w:r>
            <w:r>
              <w:rPr>
                <w:noProof/>
              </w:rPr>
              <w:pict>
                <v:oval id="_x0000_s1161" style="position:absolute;margin-left:-147.9pt;margin-top:2.35pt;width:15.75pt;height:15.75pt;z-index:251607552;mso-position-horizontal-relative:text;mso-position-vertical-relative:text" fillcolor="#b6dde8"/>
              </w:pict>
            </w:r>
            <w:r>
              <w:rPr>
                <w:noProof/>
              </w:rPr>
              <w:pict>
                <v:oval id="_x0000_s1162" style="position:absolute;margin-left:-2.7pt;margin-top:2.35pt;width:15.75pt;height:15.75pt;z-index:251613696;mso-position-horizontal-relative:text;mso-position-vertical-relative:text" fillcolor="fuchsia"/>
              </w:pict>
            </w:r>
          </w:p>
        </w:tc>
        <w:tc>
          <w:tcPr>
            <w:tcW w:w="509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 w:rsidRPr="002F6EFE">
              <w:rPr>
                <w:rFonts w:ascii="Comic Sans MS" w:hAnsi="Comic Sans MS"/>
                <w:position w:val="-24"/>
              </w:rPr>
              <w:t xml:space="preserve"> 4</w:t>
            </w:r>
            <w:r>
              <w:rPr>
                <w:noProof/>
              </w:rPr>
              <w:pict>
                <v:oval id="_x0000_s1163" style="position:absolute;margin-left:-.55pt;margin-top:2.35pt;width:15.75pt;height:15.75pt;z-index:-251701760;mso-position-horizontal-relative:text;mso-position-vertical-relative:text" fillcolor="fuchsia"/>
              </w:pict>
            </w:r>
          </w:p>
        </w:tc>
      </w:tr>
      <w:tr w:rsidR="00C82576" w:rsidTr="002F6EFE">
        <w:trPr>
          <w:trHeight w:val="453"/>
        </w:trPr>
        <w:tc>
          <w:tcPr>
            <w:tcW w:w="487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noProof/>
              </w:rPr>
              <w:pict>
                <v:oval id="_x0000_s1164" style="position:absolute;margin-left:-.85pt;margin-top:2.35pt;width:15.75pt;height:15.75pt;z-index:-251700736;mso-position-horizontal-relative:text;mso-position-vertical-relative:text" fillcolor="#b6dde8"/>
              </w:pict>
            </w:r>
            <w:r w:rsidRPr="002F6EFE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noProof/>
              </w:rPr>
              <w:pict>
                <v:oval id="_x0000_s1165" style="position:absolute;margin-left:-1.2pt;margin-top:2.35pt;width:15.75pt;height:15.75pt;z-index:251628032;mso-position-horizontal-relative:text;mso-position-vertical-relative:text" fillcolor="#b6dde8"/>
              </w:pict>
            </w:r>
            <w:r w:rsidRPr="002F6EFE">
              <w:rPr>
                <w:rFonts w:ascii="Comic Sans MS" w:hAnsi="Comic Sans MS"/>
                <w:position w:val="-24"/>
              </w:rPr>
              <w:t xml:space="preserve">                             </w:t>
            </w:r>
          </w:p>
        </w:tc>
        <w:tc>
          <w:tcPr>
            <w:tcW w:w="487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 w:rsidRPr="002F6EFE">
              <w:rPr>
                <w:rFonts w:ascii="Comic Sans MS" w:hAnsi="Comic Sans MS"/>
                <w:position w:val="-24"/>
              </w:rPr>
              <w:t>7</w:t>
            </w: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noProof/>
              </w:rPr>
              <w:pict>
                <v:oval id="_x0000_s1166" style="position:absolute;margin-left:-26.7pt;margin-top:2.35pt;width:15.75pt;height:15.75pt;z-index:251621888;mso-position-horizontal-relative:text;mso-position-vertical-relative:text" fillcolor="fuchsia"/>
              </w:pict>
            </w:r>
            <w:r>
              <w:rPr>
                <w:noProof/>
              </w:rPr>
              <w:pict>
                <v:oval id="_x0000_s1167" style="position:absolute;margin-left:-51.9pt;margin-top:2.35pt;width:15.75pt;height:15.75pt;z-index:-251695616;mso-position-horizontal-relative:text;mso-position-vertical-relative:text" fillcolor="#b6dde8"/>
              </w:pict>
            </w:r>
            <w:r>
              <w:rPr>
                <w:noProof/>
              </w:rPr>
              <w:pict>
                <v:oval id="_x0000_s1168" style="position:absolute;margin-left:-77.4pt;margin-top:2.35pt;width:15.75pt;height:15.75pt;z-index:251619840;mso-position-horizontal-relative:text;mso-position-vertical-relative:text" fillcolor="#b6dde8"/>
              </w:pict>
            </w:r>
            <w:r>
              <w:rPr>
                <w:noProof/>
              </w:rPr>
              <w:pict>
                <v:oval id="_x0000_s1169" style="position:absolute;margin-left:-99.9pt;margin-top:2.35pt;width:15.75pt;height:15.75pt;z-index:251618816;mso-position-horizontal-relative:text;mso-position-vertical-relative:text" fillcolor="#b6dde8"/>
              </w:pict>
            </w:r>
            <w:r>
              <w:rPr>
                <w:noProof/>
              </w:rPr>
              <w:pict>
                <v:oval id="_x0000_s1170" style="position:absolute;margin-left:-123.9pt;margin-top:2.35pt;width:15.75pt;height:15.75pt;z-index:251617792;mso-position-horizontal-relative:text;mso-position-vertical-relative:text" fillcolor="#b6dde8"/>
              </w:pict>
            </w:r>
            <w:r>
              <w:rPr>
                <w:noProof/>
              </w:rPr>
              <w:pict>
                <v:oval id="_x0000_s1171" style="position:absolute;margin-left:-147.9pt;margin-top:2.35pt;width:15.75pt;height:15.75pt;z-index:251616768;mso-position-horizontal-relative:text;mso-position-vertical-relative:text" fillcolor="#b6dde8"/>
              </w:pict>
            </w:r>
            <w:r>
              <w:rPr>
                <w:noProof/>
              </w:rPr>
              <w:pict>
                <v:oval id="_x0000_s1172" style="position:absolute;margin-left:-2.7pt;margin-top:2.35pt;width:15.75pt;height:15.75pt;z-index:251622912;mso-position-horizontal-relative:text;mso-position-vertical-relative:text" fillcolor="fuchsia"/>
              </w:pict>
            </w:r>
          </w:p>
        </w:tc>
        <w:tc>
          <w:tcPr>
            <w:tcW w:w="509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 w:rsidRPr="002F6EFE">
              <w:rPr>
                <w:rFonts w:ascii="Comic Sans MS" w:hAnsi="Comic Sans MS"/>
                <w:position w:val="-24"/>
              </w:rPr>
              <w:t xml:space="preserve"> 3</w:t>
            </w:r>
            <w:r>
              <w:rPr>
                <w:noProof/>
              </w:rPr>
              <w:pict>
                <v:oval id="_x0000_s1173" style="position:absolute;margin-left:-.55pt;margin-top:2.35pt;width:15.75pt;height:15.75pt;z-index:-251692544;mso-position-horizontal-relative:text;mso-position-vertical-relative:text" fillcolor="fuchsia"/>
              </w:pict>
            </w:r>
          </w:p>
        </w:tc>
      </w:tr>
      <w:tr w:rsidR="00C82576" w:rsidTr="002F6EFE">
        <w:trPr>
          <w:trHeight w:val="453"/>
        </w:trPr>
        <w:tc>
          <w:tcPr>
            <w:tcW w:w="487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noProof/>
              </w:rPr>
              <w:pict>
                <v:oval id="_x0000_s1174" style="position:absolute;margin-left:-.85pt;margin-top:2.35pt;width:15.75pt;height:15.75pt;z-index:-251685376;mso-position-horizontal-relative:text;mso-position-vertical-relative:text" fillcolor="#b6dde8"/>
              </w:pict>
            </w:r>
            <w:r w:rsidRPr="002F6EFE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noProof/>
              </w:rPr>
              <w:pict>
                <v:oval id="_x0000_s1175" style="position:absolute;margin-left:-1.2pt;margin-top:2.35pt;width:15.75pt;height:15.75pt;z-index:251640320;mso-position-horizontal-relative:text;mso-position-vertical-relative:text" fillcolor="#b6dde8"/>
              </w:pict>
            </w:r>
            <w:r w:rsidRPr="002F6EFE">
              <w:rPr>
                <w:rFonts w:ascii="Comic Sans MS" w:hAnsi="Comic Sans MS"/>
                <w:position w:val="-24"/>
              </w:rPr>
              <w:t xml:space="preserve">                             </w:t>
            </w:r>
          </w:p>
        </w:tc>
        <w:tc>
          <w:tcPr>
            <w:tcW w:w="487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 w:rsidRPr="002F6EFE">
              <w:rPr>
                <w:rFonts w:ascii="Comic Sans MS" w:hAnsi="Comic Sans MS"/>
                <w:position w:val="-24"/>
              </w:rPr>
              <w:t xml:space="preserve"> 8</w:t>
            </w: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noProof/>
              </w:rPr>
              <w:pict>
                <v:oval id="_x0000_s1176" style="position:absolute;margin-left:-26.7pt;margin-top:2.35pt;width:15.75pt;height:15.75pt;z-index:-251679232;mso-position-horizontal-relative:text;mso-position-vertical-relative:text" fillcolor="#b6dde8"/>
              </w:pict>
            </w:r>
            <w:r>
              <w:rPr>
                <w:noProof/>
              </w:rPr>
              <w:pict>
                <v:oval id="_x0000_s1177" style="position:absolute;margin-left:-51.9pt;margin-top:2.35pt;width:15.75pt;height:15.75pt;z-index:-251680256;mso-position-horizontal-relative:text;mso-position-vertical-relative:text" fillcolor="#b6dde8"/>
              </w:pict>
            </w:r>
            <w:r>
              <w:rPr>
                <w:noProof/>
              </w:rPr>
              <w:pict>
                <v:oval id="_x0000_s1178" style="position:absolute;margin-left:-77.4pt;margin-top:2.35pt;width:15.75pt;height:15.75pt;z-index:251635200;mso-position-horizontal-relative:text;mso-position-vertical-relative:text" fillcolor="#b6dde8"/>
              </w:pict>
            </w:r>
            <w:r>
              <w:rPr>
                <w:noProof/>
              </w:rPr>
              <w:pict>
                <v:oval id="_x0000_s1179" style="position:absolute;margin-left:-99.9pt;margin-top:2.35pt;width:15.75pt;height:15.75pt;z-index:251634176;mso-position-horizontal-relative:text;mso-position-vertical-relative:text" fillcolor="#b6dde8"/>
              </w:pict>
            </w:r>
            <w:r>
              <w:rPr>
                <w:noProof/>
              </w:rPr>
              <w:pict>
                <v:oval id="_x0000_s1180" style="position:absolute;margin-left:-123.9pt;margin-top:2.35pt;width:15.75pt;height:15.75pt;z-index:251633152;mso-position-horizontal-relative:text;mso-position-vertical-relative:text" fillcolor="#b6dde8"/>
              </w:pict>
            </w:r>
            <w:r>
              <w:rPr>
                <w:noProof/>
              </w:rPr>
              <w:pict>
                <v:oval id="_x0000_s1181" style="position:absolute;margin-left:-147.9pt;margin-top:2.35pt;width:15.75pt;height:15.75pt;z-index:251632128;mso-position-horizontal-relative:text;mso-position-vertical-relative:text" fillcolor="#b6dde8"/>
              </w:pict>
            </w:r>
            <w:r>
              <w:rPr>
                <w:noProof/>
              </w:rPr>
              <w:pict>
                <v:oval id="_x0000_s1182" style="position:absolute;margin-left:-2.7pt;margin-top:2.35pt;width:15.75pt;height:15.75pt;z-index:251638272;mso-position-horizontal-relative:text;mso-position-vertical-relative:text" fillcolor="fuchsia"/>
              </w:pict>
            </w:r>
          </w:p>
        </w:tc>
        <w:tc>
          <w:tcPr>
            <w:tcW w:w="509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 w:rsidRPr="002F6EFE">
              <w:rPr>
                <w:rFonts w:ascii="Comic Sans MS" w:hAnsi="Comic Sans MS"/>
                <w:position w:val="-24"/>
              </w:rPr>
              <w:t xml:space="preserve"> 2</w:t>
            </w:r>
            <w:r>
              <w:rPr>
                <w:noProof/>
              </w:rPr>
              <w:pict>
                <v:oval id="_x0000_s1183" style="position:absolute;margin-left:-.55pt;margin-top:2.35pt;width:15.75pt;height:15.75pt;z-index:-251677184;mso-position-horizontal-relative:text;mso-position-vertical-relative:text" fillcolor="fuchsia"/>
              </w:pict>
            </w:r>
          </w:p>
        </w:tc>
      </w:tr>
      <w:tr w:rsidR="00C82576" w:rsidTr="002F6EFE">
        <w:trPr>
          <w:trHeight w:val="453"/>
        </w:trPr>
        <w:tc>
          <w:tcPr>
            <w:tcW w:w="487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noProof/>
              </w:rPr>
              <w:pict>
                <v:oval id="_x0000_s1184" style="position:absolute;margin-left:-.85pt;margin-top:2.35pt;width:15.75pt;height:15.75pt;z-index:-251675136;mso-position-horizontal-relative:text;mso-position-vertical-relative:text" fillcolor="#b6dde8"/>
              </w:pict>
            </w:r>
            <w:r w:rsidRPr="002F6EFE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noProof/>
              </w:rPr>
              <w:pict>
                <v:oval id="_x0000_s1185" style="position:absolute;margin-left:-1.2pt;margin-top:2.35pt;width:15.75pt;height:15.75pt;z-index:251650560;mso-position-horizontal-relative:text;mso-position-vertical-relative:text" fillcolor="#b6dde8"/>
              </w:pict>
            </w:r>
            <w:r w:rsidRPr="002F6EFE">
              <w:rPr>
                <w:rFonts w:ascii="Comic Sans MS" w:hAnsi="Comic Sans MS"/>
                <w:position w:val="-24"/>
              </w:rPr>
              <w:t xml:space="preserve">                             </w:t>
            </w:r>
          </w:p>
        </w:tc>
        <w:tc>
          <w:tcPr>
            <w:tcW w:w="487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noProof/>
              </w:rPr>
              <w:pict>
                <v:oval id="_x0000_s1186" style="position:absolute;margin-left:-26.7pt;margin-top:2.35pt;width:15.75pt;height:15.75pt;z-index:251647488;mso-position-horizontal-relative:text;mso-position-vertical-relative:text" fillcolor="#b6dde8"/>
              </w:pict>
            </w:r>
            <w:r>
              <w:rPr>
                <w:noProof/>
              </w:rPr>
              <w:pict>
                <v:oval id="_x0000_s1187" style="position:absolute;margin-left:-51.9pt;margin-top:2.35pt;width:15.75pt;height:15.75pt;z-index:-251670016;mso-position-horizontal-relative:text;mso-position-vertical-relative:text" fillcolor="#b6dde8"/>
              </w:pict>
            </w:r>
            <w:r>
              <w:rPr>
                <w:noProof/>
              </w:rPr>
              <w:pict>
                <v:oval id="_x0000_s1188" style="position:absolute;margin-left:-77.4pt;margin-top:2.35pt;width:15.75pt;height:15.75pt;z-index:251645440;mso-position-horizontal-relative:text;mso-position-vertical-relative:text" fillcolor="#b6dde8"/>
              </w:pict>
            </w:r>
            <w:r>
              <w:rPr>
                <w:noProof/>
              </w:rPr>
              <w:pict>
                <v:oval id="_x0000_s1189" style="position:absolute;margin-left:-99.9pt;margin-top:2.35pt;width:15.75pt;height:15.75pt;z-index:251644416;mso-position-horizontal-relative:text;mso-position-vertical-relative:text" fillcolor="#b6dde8"/>
              </w:pict>
            </w:r>
            <w:r>
              <w:rPr>
                <w:noProof/>
              </w:rPr>
              <w:pict>
                <v:oval id="_x0000_s1190" style="position:absolute;margin-left:-123.9pt;margin-top:2.35pt;width:15.75pt;height:15.75pt;z-index:251643392;mso-position-horizontal-relative:text;mso-position-vertical-relative:text" fillcolor="#b6dde8"/>
              </w:pict>
            </w:r>
            <w:r>
              <w:rPr>
                <w:noProof/>
              </w:rPr>
              <w:pict>
                <v:oval id="_x0000_s1191" style="position:absolute;margin-left:-147.9pt;margin-top:2.35pt;width:15.75pt;height:15.75pt;z-index:251642368;mso-position-horizontal-relative:text;mso-position-vertical-relative:text" fillcolor="#b6dde8"/>
              </w:pict>
            </w:r>
            <w:r>
              <w:rPr>
                <w:noProof/>
              </w:rPr>
              <w:pict>
                <v:oval id="_x0000_s1192" style="position:absolute;margin-left:-2.85pt;margin-top:2.35pt;width:15.75pt;height:15.75pt;z-index:-251667968;mso-position-horizontal-relative:text;mso-position-vertical-relative:text" fillcolor="#b6dde8"/>
              </w:pict>
            </w:r>
            <w:r w:rsidRPr="002F6EFE">
              <w:rPr>
                <w:rFonts w:ascii="Comic Sans MS" w:hAnsi="Comic Sans MS"/>
                <w:position w:val="-24"/>
              </w:rPr>
              <w:t xml:space="preserve"> 9</w:t>
            </w:r>
          </w:p>
        </w:tc>
        <w:tc>
          <w:tcPr>
            <w:tcW w:w="509" w:type="dxa"/>
          </w:tcPr>
          <w:p w:rsidR="00C82576" w:rsidRPr="002F6EFE" w:rsidRDefault="00C82576" w:rsidP="005C297C">
            <w:pPr>
              <w:rPr>
                <w:rFonts w:ascii="Comic Sans MS" w:hAnsi="Comic Sans MS"/>
                <w:position w:val="-24"/>
              </w:rPr>
            </w:pPr>
            <w:r w:rsidRPr="002F6EFE">
              <w:rPr>
                <w:rFonts w:ascii="Comic Sans MS" w:hAnsi="Comic Sans MS"/>
                <w:position w:val="-24"/>
              </w:rPr>
              <w:t xml:space="preserve"> 1</w:t>
            </w:r>
            <w:r>
              <w:rPr>
                <w:noProof/>
              </w:rPr>
              <w:pict>
                <v:oval id="_x0000_s1193" style="position:absolute;margin-left:-.55pt;margin-top:2.35pt;width:15.75pt;height:15.75pt;z-index:-251666944;mso-position-horizontal-relative:text;mso-position-vertical-relative:text" fillcolor="fuchsia"/>
              </w:pict>
            </w:r>
          </w:p>
        </w:tc>
      </w:tr>
    </w:tbl>
    <w:p w:rsidR="00C82576" w:rsidRDefault="00C82576" w:rsidP="00DB7FA4">
      <w:pPr>
        <w:rPr>
          <w:rFonts w:ascii="Comic Sans MS" w:hAnsi="Comic Sans MS"/>
          <w:position w:val="-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0"/>
        <w:gridCol w:w="980"/>
        <w:gridCol w:w="980"/>
        <w:gridCol w:w="981"/>
        <w:gridCol w:w="981"/>
      </w:tblGrid>
      <w:tr w:rsidR="00C82576" w:rsidTr="002F6EFE">
        <w:trPr>
          <w:trHeight w:val="403"/>
        </w:trPr>
        <w:tc>
          <w:tcPr>
            <w:tcW w:w="980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position w:val="-24"/>
              </w:rPr>
            </w:pPr>
            <w:r w:rsidRPr="002F6EFE">
              <w:rPr>
                <w:rFonts w:ascii="Comic Sans MS" w:hAnsi="Comic Sans MS"/>
                <w:position w:val="-24"/>
              </w:rPr>
              <w:t>0 + 10</w:t>
            </w:r>
          </w:p>
        </w:tc>
        <w:tc>
          <w:tcPr>
            <w:tcW w:w="980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position w:val="-24"/>
              </w:rPr>
            </w:pPr>
            <w:r w:rsidRPr="002F6EFE">
              <w:rPr>
                <w:rFonts w:ascii="Comic Sans MS" w:hAnsi="Comic Sans MS"/>
                <w:position w:val="-24"/>
              </w:rPr>
              <w:t>1 + 9</w:t>
            </w:r>
          </w:p>
        </w:tc>
        <w:tc>
          <w:tcPr>
            <w:tcW w:w="980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position w:val="-24"/>
              </w:rPr>
            </w:pPr>
            <w:r w:rsidRPr="002F6EFE">
              <w:rPr>
                <w:rFonts w:ascii="Comic Sans MS" w:hAnsi="Comic Sans MS"/>
                <w:position w:val="-24"/>
              </w:rPr>
              <w:t>2 + 8</w:t>
            </w:r>
          </w:p>
        </w:tc>
        <w:tc>
          <w:tcPr>
            <w:tcW w:w="981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position w:val="-24"/>
              </w:rPr>
            </w:pPr>
            <w:r w:rsidRPr="002F6EFE">
              <w:rPr>
                <w:rFonts w:ascii="Comic Sans MS" w:hAnsi="Comic Sans MS"/>
                <w:position w:val="-24"/>
              </w:rPr>
              <w:t>3 + 7</w:t>
            </w:r>
          </w:p>
        </w:tc>
        <w:tc>
          <w:tcPr>
            <w:tcW w:w="981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position w:val="-24"/>
              </w:rPr>
            </w:pPr>
            <w:r w:rsidRPr="002F6EFE">
              <w:rPr>
                <w:rFonts w:ascii="Comic Sans MS" w:hAnsi="Comic Sans MS"/>
                <w:position w:val="-24"/>
              </w:rPr>
              <w:t>4 + 6</w:t>
            </w:r>
          </w:p>
        </w:tc>
      </w:tr>
      <w:tr w:rsidR="00C82576" w:rsidTr="002F6EFE">
        <w:trPr>
          <w:trHeight w:val="403"/>
        </w:trPr>
        <w:tc>
          <w:tcPr>
            <w:tcW w:w="980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position w:val="-24"/>
              </w:rPr>
            </w:pPr>
            <w:r w:rsidRPr="002F6EFE">
              <w:rPr>
                <w:rFonts w:ascii="Comic Sans MS" w:hAnsi="Comic Sans MS"/>
                <w:position w:val="-24"/>
              </w:rPr>
              <w:t>10 + 0</w:t>
            </w:r>
          </w:p>
        </w:tc>
        <w:tc>
          <w:tcPr>
            <w:tcW w:w="980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position w:val="-24"/>
              </w:rPr>
            </w:pPr>
            <w:r w:rsidRPr="002F6EFE">
              <w:rPr>
                <w:rFonts w:ascii="Comic Sans MS" w:hAnsi="Comic Sans MS"/>
                <w:position w:val="-24"/>
              </w:rPr>
              <w:t>9 + 1</w:t>
            </w:r>
          </w:p>
        </w:tc>
        <w:tc>
          <w:tcPr>
            <w:tcW w:w="980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position w:val="-24"/>
              </w:rPr>
            </w:pPr>
            <w:r w:rsidRPr="002F6EFE">
              <w:rPr>
                <w:rFonts w:ascii="Comic Sans MS" w:hAnsi="Comic Sans MS"/>
                <w:position w:val="-24"/>
              </w:rPr>
              <w:t>8 + 2</w:t>
            </w:r>
          </w:p>
        </w:tc>
        <w:tc>
          <w:tcPr>
            <w:tcW w:w="981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position w:val="-24"/>
              </w:rPr>
            </w:pPr>
            <w:r w:rsidRPr="002F6EFE">
              <w:rPr>
                <w:rFonts w:ascii="Comic Sans MS" w:hAnsi="Comic Sans MS"/>
                <w:position w:val="-24"/>
              </w:rPr>
              <w:t>7 + 3</w:t>
            </w:r>
          </w:p>
        </w:tc>
        <w:tc>
          <w:tcPr>
            <w:tcW w:w="981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position w:val="-24"/>
              </w:rPr>
            </w:pPr>
            <w:r w:rsidRPr="002F6EFE">
              <w:rPr>
                <w:rFonts w:ascii="Comic Sans MS" w:hAnsi="Comic Sans MS"/>
                <w:position w:val="-24"/>
              </w:rPr>
              <w:t>6 + 4</w:t>
            </w:r>
          </w:p>
        </w:tc>
      </w:tr>
      <w:tr w:rsidR="00C82576" w:rsidTr="002F6EFE">
        <w:trPr>
          <w:trHeight w:val="421"/>
        </w:trPr>
        <w:tc>
          <w:tcPr>
            <w:tcW w:w="980" w:type="dxa"/>
            <w:tcBorders>
              <w:left w:val="nil"/>
              <w:bottom w:val="nil"/>
              <w:right w:val="nil"/>
            </w:tcBorders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  <w:tc>
          <w:tcPr>
            <w:tcW w:w="980" w:type="dxa"/>
            <w:tcBorders>
              <w:left w:val="nil"/>
              <w:bottom w:val="nil"/>
            </w:tcBorders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  <w:tc>
          <w:tcPr>
            <w:tcW w:w="980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position w:val="-24"/>
              </w:rPr>
            </w:pPr>
            <w:r w:rsidRPr="002F6EFE">
              <w:rPr>
                <w:rFonts w:ascii="Comic Sans MS" w:hAnsi="Comic Sans MS"/>
                <w:position w:val="-24"/>
              </w:rPr>
              <w:t>5 + 5</w:t>
            </w:r>
          </w:p>
        </w:tc>
        <w:tc>
          <w:tcPr>
            <w:tcW w:w="981" w:type="dxa"/>
            <w:tcBorders>
              <w:bottom w:val="nil"/>
              <w:right w:val="nil"/>
            </w:tcBorders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  <w:tc>
          <w:tcPr>
            <w:tcW w:w="981" w:type="dxa"/>
            <w:tcBorders>
              <w:left w:val="nil"/>
              <w:bottom w:val="nil"/>
              <w:right w:val="nil"/>
            </w:tcBorders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</w:tr>
    </w:tbl>
    <w:p w:rsidR="00C82576" w:rsidRDefault="00C82576" w:rsidP="00884E10">
      <w:pPr>
        <w:rPr>
          <w:rFonts w:ascii="Comic Sans MS" w:hAnsi="Comic Sans MS"/>
          <w:b/>
          <w:u w:val="single"/>
        </w:rPr>
      </w:pPr>
    </w:p>
    <w:p w:rsidR="00C82576" w:rsidRDefault="00C82576" w:rsidP="00DB7FA4">
      <w:pPr>
        <w:spacing w:after="120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Addition facts to 20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98"/>
        <w:gridCol w:w="998"/>
        <w:gridCol w:w="998"/>
        <w:gridCol w:w="999"/>
        <w:gridCol w:w="999"/>
      </w:tblGrid>
      <w:tr w:rsidR="00C82576" w:rsidTr="002F6EFE">
        <w:trPr>
          <w:trHeight w:val="415"/>
        </w:trPr>
        <w:tc>
          <w:tcPr>
            <w:tcW w:w="998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position w:val="-24"/>
              </w:rPr>
            </w:pPr>
            <w:r w:rsidRPr="002F6EFE">
              <w:rPr>
                <w:rFonts w:ascii="Comic Sans MS" w:hAnsi="Comic Sans MS"/>
                <w:position w:val="-24"/>
              </w:rPr>
              <w:t>10 + 10</w:t>
            </w:r>
          </w:p>
        </w:tc>
        <w:tc>
          <w:tcPr>
            <w:tcW w:w="998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position w:val="-24"/>
              </w:rPr>
            </w:pPr>
            <w:r w:rsidRPr="002F6EFE">
              <w:rPr>
                <w:rFonts w:ascii="Comic Sans MS" w:hAnsi="Comic Sans MS"/>
                <w:position w:val="-24"/>
              </w:rPr>
              <w:t>11 + 9</w:t>
            </w:r>
          </w:p>
        </w:tc>
        <w:tc>
          <w:tcPr>
            <w:tcW w:w="998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position w:val="-24"/>
              </w:rPr>
            </w:pPr>
            <w:r w:rsidRPr="002F6EFE">
              <w:rPr>
                <w:rFonts w:ascii="Comic Sans MS" w:hAnsi="Comic Sans MS"/>
                <w:position w:val="-24"/>
              </w:rPr>
              <w:t>12 + 8</w:t>
            </w:r>
          </w:p>
        </w:tc>
        <w:tc>
          <w:tcPr>
            <w:tcW w:w="999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position w:val="-24"/>
              </w:rPr>
            </w:pPr>
            <w:r w:rsidRPr="002F6EFE">
              <w:rPr>
                <w:rFonts w:ascii="Comic Sans MS" w:hAnsi="Comic Sans MS"/>
                <w:position w:val="-24"/>
              </w:rPr>
              <w:t>13 + 7</w:t>
            </w:r>
          </w:p>
        </w:tc>
        <w:tc>
          <w:tcPr>
            <w:tcW w:w="999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position w:val="-24"/>
              </w:rPr>
            </w:pPr>
            <w:r w:rsidRPr="002F6EFE">
              <w:rPr>
                <w:rFonts w:ascii="Comic Sans MS" w:hAnsi="Comic Sans MS"/>
                <w:position w:val="-24"/>
              </w:rPr>
              <w:t>14 + 6</w:t>
            </w:r>
          </w:p>
        </w:tc>
      </w:tr>
      <w:tr w:rsidR="00C82576" w:rsidTr="002F6EFE">
        <w:trPr>
          <w:trHeight w:val="415"/>
        </w:trPr>
        <w:tc>
          <w:tcPr>
            <w:tcW w:w="998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position w:val="-24"/>
              </w:rPr>
            </w:pPr>
            <w:r w:rsidRPr="002F6EFE">
              <w:rPr>
                <w:rFonts w:ascii="Comic Sans MS" w:hAnsi="Comic Sans MS"/>
                <w:position w:val="-24"/>
              </w:rPr>
              <w:t>15 + 5</w:t>
            </w:r>
          </w:p>
        </w:tc>
        <w:tc>
          <w:tcPr>
            <w:tcW w:w="998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position w:val="-24"/>
              </w:rPr>
            </w:pPr>
            <w:r w:rsidRPr="002F6EFE">
              <w:rPr>
                <w:rFonts w:ascii="Comic Sans MS" w:hAnsi="Comic Sans MS"/>
                <w:position w:val="-24"/>
              </w:rPr>
              <w:t>16 + 4</w:t>
            </w:r>
          </w:p>
        </w:tc>
        <w:tc>
          <w:tcPr>
            <w:tcW w:w="998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position w:val="-24"/>
              </w:rPr>
            </w:pPr>
            <w:r w:rsidRPr="002F6EFE">
              <w:rPr>
                <w:rFonts w:ascii="Comic Sans MS" w:hAnsi="Comic Sans MS"/>
                <w:position w:val="-24"/>
              </w:rPr>
              <w:t>17 + 3</w:t>
            </w:r>
          </w:p>
        </w:tc>
        <w:tc>
          <w:tcPr>
            <w:tcW w:w="999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position w:val="-24"/>
              </w:rPr>
            </w:pPr>
            <w:r w:rsidRPr="002F6EFE">
              <w:rPr>
                <w:rFonts w:ascii="Comic Sans MS" w:hAnsi="Comic Sans MS"/>
                <w:position w:val="-24"/>
              </w:rPr>
              <w:t>18 + 2</w:t>
            </w:r>
          </w:p>
        </w:tc>
        <w:tc>
          <w:tcPr>
            <w:tcW w:w="999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position w:val="-24"/>
              </w:rPr>
            </w:pPr>
            <w:r w:rsidRPr="002F6EFE">
              <w:rPr>
                <w:rFonts w:ascii="Comic Sans MS" w:hAnsi="Comic Sans MS"/>
                <w:position w:val="-24"/>
              </w:rPr>
              <w:t>19 + 1</w:t>
            </w:r>
          </w:p>
        </w:tc>
      </w:tr>
      <w:tr w:rsidR="00C82576" w:rsidTr="002F6EFE">
        <w:trPr>
          <w:trHeight w:val="433"/>
        </w:trPr>
        <w:tc>
          <w:tcPr>
            <w:tcW w:w="998" w:type="dxa"/>
            <w:tcBorders>
              <w:left w:val="nil"/>
              <w:bottom w:val="nil"/>
              <w:right w:val="nil"/>
            </w:tcBorders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  <w:tc>
          <w:tcPr>
            <w:tcW w:w="998" w:type="dxa"/>
            <w:tcBorders>
              <w:left w:val="nil"/>
              <w:bottom w:val="nil"/>
            </w:tcBorders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  <w:tc>
          <w:tcPr>
            <w:tcW w:w="998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position w:val="-24"/>
              </w:rPr>
            </w:pPr>
            <w:r w:rsidRPr="002F6EFE">
              <w:rPr>
                <w:rFonts w:ascii="Comic Sans MS" w:hAnsi="Comic Sans MS"/>
                <w:position w:val="-24"/>
              </w:rPr>
              <w:t>20 + 0</w:t>
            </w:r>
          </w:p>
        </w:tc>
        <w:tc>
          <w:tcPr>
            <w:tcW w:w="999" w:type="dxa"/>
            <w:tcBorders>
              <w:bottom w:val="nil"/>
              <w:right w:val="nil"/>
            </w:tcBorders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  <w:tc>
          <w:tcPr>
            <w:tcW w:w="999" w:type="dxa"/>
            <w:tcBorders>
              <w:left w:val="nil"/>
              <w:bottom w:val="nil"/>
              <w:right w:val="nil"/>
            </w:tcBorders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</w:tr>
    </w:tbl>
    <w:p w:rsidR="00C82576" w:rsidRDefault="00C82576" w:rsidP="00884E10">
      <w:pPr>
        <w:rPr>
          <w:rFonts w:ascii="Comic Sans MS" w:hAnsi="Comic Sans MS"/>
          <w:b/>
          <w:u w:val="single"/>
        </w:rPr>
      </w:pPr>
    </w:p>
    <w:p w:rsidR="00C82576" w:rsidRPr="009C5476" w:rsidRDefault="00C82576" w:rsidP="005C0D22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u w:val="single"/>
        </w:rPr>
        <w:t>Subtraction is the inverse of addition</w:t>
      </w:r>
    </w:p>
    <w:p w:rsidR="00C82576" w:rsidRDefault="00C82576" w:rsidP="005C0D22">
      <w:pPr>
        <w:rPr>
          <w:rFonts w:ascii="Comic Sans MS" w:hAnsi="Comic Sans MS"/>
        </w:rPr>
      </w:pPr>
      <w:r>
        <w:rPr>
          <w:noProof/>
        </w:rPr>
        <w:pict>
          <v:roundrect id="_x0000_s1194" style="position:absolute;margin-left:-8.65pt;margin-top:15pt;width:250.05pt;height:81pt;z-index:251664896" arcsize="10923f" filled="f"/>
        </w:pict>
      </w:r>
    </w:p>
    <w:p w:rsidR="00C82576" w:rsidRDefault="00C82576" w:rsidP="005C0D22">
      <w:pPr>
        <w:rPr>
          <w:rFonts w:ascii="Comic Sans MS" w:hAnsi="Comic Sans MS"/>
        </w:rPr>
      </w:pPr>
      <w:r>
        <w:rPr>
          <w:noProof/>
        </w:rPr>
        <w:pict>
          <v:shape id="_x0000_s1195" type="#_x0000_t75" alt="http://www.vectorarts.net/wp-content/uploads/2011/03/red-fresh-cherry1.jpg" style="position:absolute;margin-left:93.35pt;margin-top:2pt;width:37.5pt;height:48pt;z-index:-251664896;visibility:visible" wrapcoords="-432 0 -432 21262 21600 21262 21600 0 -432 0">
            <v:imagedata r:id="rId9" o:title=""/>
            <w10:wrap type="tight"/>
          </v:shape>
        </w:pict>
      </w:r>
      <w:r>
        <w:rPr>
          <w:noProof/>
        </w:rPr>
        <w:pict>
          <v:shape id="_x0000_s1196" type="#_x0000_t202" style="position:absolute;margin-left:136.45pt;margin-top:16.35pt;width:26.7pt;height:31.55pt;z-index:-251654656" wrapcoords="-600 0 -600 21086 21600 21086 21600 0 -600 0" stroked="f">
            <v:textbox style="mso-next-textbox:#_x0000_s1196">
              <w:txbxContent>
                <w:p w:rsidR="00C82576" w:rsidRPr="007060B0" w:rsidRDefault="00C82576" w:rsidP="005C0D22">
                  <w:pPr>
                    <w:rPr>
                      <w:rFonts w:ascii="Comic Sans MS" w:hAnsi="Comic Sans MS"/>
                      <w:sz w:val="44"/>
                      <w:szCs w:val="44"/>
                    </w:rPr>
                  </w:pPr>
                  <w:r w:rsidRPr="007060B0">
                    <w:rPr>
                      <w:rFonts w:ascii="Comic Sans MS" w:hAnsi="Comic Sans MS"/>
                      <w:sz w:val="44"/>
                      <w:szCs w:val="44"/>
                    </w:rPr>
                    <w:t>=</w:t>
                  </w:r>
                </w:p>
              </w:txbxContent>
            </v:textbox>
            <w10:wrap type="tight"/>
          </v:shape>
        </w:pict>
      </w:r>
      <w:r>
        <w:rPr>
          <w:noProof/>
        </w:rPr>
        <w:pict>
          <v:shape id="Picture 57" o:spid="_x0000_s1197" type="#_x0000_t75" alt="red cherry" href="http://www.portwallpaper.com/image/30508-red-cherry.ht" style="position:absolute;margin-left:172.1pt;margin-top:8pt;width:55.1pt;height:42pt;z-index:-251663872;visibility:visible" wrapcoords="-296 0 -296 21214 21600 21214 21600 0 -296 0" o:button="t">
            <v:fill o:detectmouseclick="t"/>
            <v:imagedata r:id="rId10" o:title=""/>
            <w10:wrap type="tight"/>
          </v:shape>
        </w:pict>
      </w:r>
      <w:r>
        <w:rPr>
          <w:noProof/>
        </w:rPr>
        <w:pict>
          <v:shape id="_x0000_s1198" type="#_x0000_t75" alt="http://www.liberro.co.uk/images/2cherry2.jpg" style="position:absolute;margin-left:1.85pt;margin-top:8.75pt;width:53.7pt;height:41.25pt;z-index:-251662848;visibility:visible" wrapcoords="-300 0 -300 21207 21600 21207 21600 0 -300 0">
            <v:imagedata r:id="rId11" o:title=""/>
            <w10:wrap type="tight"/>
          </v:shape>
        </w:pict>
      </w:r>
      <w:r>
        <w:rPr>
          <w:noProof/>
        </w:rPr>
        <w:pict>
          <v:shape id="_x0000_s1199" type="#_x0000_t202" style="position:absolute;margin-left:57.5pt;margin-top:11.6pt;width:24.45pt;height:36.3pt;z-index:-251655680" wrapcoords="-655 0 -655 21150 21600 21150 21600 0 -655 0" stroked="f">
            <v:textbox style="mso-next-textbox:#_x0000_s1199">
              <w:txbxContent>
                <w:p w:rsidR="00C82576" w:rsidRPr="007060B0" w:rsidRDefault="00C82576" w:rsidP="005C0D22">
                  <w:pPr>
                    <w:spacing w:before="100" w:beforeAutospacing="1" w:after="120"/>
                    <w:rPr>
                      <w:rFonts w:ascii="Comic Sans MS" w:hAnsi="Comic Sans MS"/>
                      <w:sz w:val="48"/>
                      <w:szCs w:val="48"/>
                    </w:rPr>
                  </w:pPr>
                  <w:r w:rsidRPr="007060B0">
                    <w:rPr>
                      <w:rFonts w:ascii="Comic Sans MS" w:hAnsi="Comic Sans MS"/>
                      <w:sz w:val="48"/>
                      <w:szCs w:val="48"/>
                    </w:rPr>
                    <w:t>+</w:t>
                  </w:r>
                  <w:r>
                    <w:rPr>
                      <w:rFonts w:ascii="Comic Sans MS" w:hAnsi="Comic Sans MS"/>
                      <w:sz w:val="48"/>
                      <w:szCs w:val="48"/>
                    </w:rPr>
                    <w:t xml:space="preserve"> </w:t>
                  </w:r>
                </w:p>
              </w:txbxContent>
            </v:textbox>
            <w10:wrap type="tight"/>
          </v:shape>
        </w:pict>
      </w:r>
    </w:p>
    <w:p w:rsidR="00C82576" w:rsidRDefault="00C82576" w:rsidP="005C0D22">
      <w:pPr>
        <w:rPr>
          <w:rFonts w:ascii="Comic Sans MS" w:hAnsi="Comic Sans MS"/>
        </w:rPr>
      </w:pPr>
    </w:p>
    <w:p w:rsidR="00C82576" w:rsidRDefault="00C82576" w:rsidP="005C0D2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</w:t>
      </w:r>
    </w:p>
    <w:p w:rsidR="00C82576" w:rsidRDefault="00C82576" w:rsidP="005C0D2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</w:rPr>
        <w:t xml:space="preserve">         </w:t>
      </w:r>
      <w:r w:rsidRPr="007060B0">
        <w:rPr>
          <w:rFonts w:ascii="Comic Sans MS" w:hAnsi="Comic Sans MS"/>
          <w:sz w:val="28"/>
          <w:szCs w:val="28"/>
        </w:rPr>
        <w:t xml:space="preserve">3 </w:t>
      </w:r>
      <w:r>
        <w:rPr>
          <w:rFonts w:ascii="Comic Sans MS" w:hAnsi="Comic Sans MS"/>
          <w:sz w:val="28"/>
          <w:szCs w:val="28"/>
        </w:rPr>
        <w:t xml:space="preserve">      </w:t>
      </w:r>
      <w:r w:rsidRPr="007060B0">
        <w:rPr>
          <w:rFonts w:ascii="Comic Sans MS" w:hAnsi="Comic Sans MS"/>
          <w:sz w:val="28"/>
          <w:szCs w:val="28"/>
        </w:rPr>
        <w:t xml:space="preserve">+ </w:t>
      </w:r>
      <w:r>
        <w:rPr>
          <w:rFonts w:ascii="Comic Sans MS" w:hAnsi="Comic Sans MS"/>
          <w:sz w:val="28"/>
          <w:szCs w:val="28"/>
        </w:rPr>
        <w:t xml:space="preserve">      </w:t>
      </w:r>
      <w:r w:rsidRPr="007060B0">
        <w:rPr>
          <w:rFonts w:ascii="Comic Sans MS" w:hAnsi="Comic Sans MS"/>
          <w:sz w:val="28"/>
          <w:szCs w:val="28"/>
        </w:rPr>
        <w:t xml:space="preserve">2 </w:t>
      </w:r>
      <w:r>
        <w:rPr>
          <w:rFonts w:ascii="Comic Sans MS" w:hAnsi="Comic Sans MS"/>
          <w:sz w:val="28"/>
          <w:szCs w:val="28"/>
        </w:rPr>
        <w:t xml:space="preserve">       </w:t>
      </w:r>
      <w:r w:rsidRPr="007060B0">
        <w:rPr>
          <w:rFonts w:ascii="Comic Sans MS" w:hAnsi="Comic Sans MS"/>
          <w:sz w:val="28"/>
          <w:szCs w:val="28"/>
        </w:rPr>
        <w:t xml:space="preserve">= </w:t>
      </w:r>
      <w:r>
        <w:rPr>
          <w:rFonts w:ascii="Comic Sans MS" w:hAnsi="Comic Sans MS"/>
          <w:sz w:val="28"/>
          <w:szCs w:val="28"/>
        </w:rPr>
        <w:t xml:space="preserve">         </w:t>
      </w:r>
      <w:r w:rsidRPr="007060B0">
        <w:rPr>
          <w:rFonts w:ascii="Comic Sans MS" w:hAnsi="Comic Sans MS"/>
          <w:sz w:val="28"/>
          <w:szCs w:val="28"/>
        </w:rPr>
        <w:t xml:space="preserve">5  </w:t>
      </w:r>
    </w:p>
    <w:p w:rsidR="00C82576" w:rsidRPr="007060B0" w:rsidRDefault="00C82576" w:rsidP="005C0D22">
      <w:pPr>
        <w:rPr>
          <w:rFonts w:ascii="Comic Sans MS" w:hAnsi="Comic Sans MS"/>
          <w:sz w:val="28"/>
          <w:szCs w:val="28"/>
        </w:rPr>
      </w:pPr>
      <w:r w:rsidRPr="007060B0">
        <w:rPr>
          <w:rFonts w:ascii="Comic Sans MS" w:hAnsi="Comic Sans MS"/>
          <w:sz w:val="28"/>
          <w:szCs w:val="28"/>
        </w:rPr>
        <w:t xml:space="preserve">         </w:t>
      </w:r>
    </w:p>
    <w:p w:rsidR="00C82576" w:rsidRDefault="00C82576" w:rsidP="005C0D22">
      <w:pPr>
        <w:rPr>
          <w:rFonts w:ascii="Comic Sans MS" w:hAnsi="Comic Sans MS"/>
        </w:rPr>
      </w:pPr>
      <w:r>
        <w:rPr>
          <w:noProof/>
        </w:rPr>
        <w:pict>
          <v:shape id="_x0000_s1200" type="#_x0000_t202" style="position:absolute;margin-left:-.15pt;margin-top:15.55pt;width:24.45pt;height:151.35pt;z-index:251662848" stroked="f">
            <v:textbox style="mso-next-textbox:#_x0000_s1200;mso-fit-shape-to-text:t">
              <w:txbxContent>
                <w:p w:rsidR="00C82576" w:rsidRPr="00EF59B2" w:rsidRDefault="00C82576" w:rsidP="005C0D22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EF59B2">
                    <w:rPr>
                      <w:rFonts w:ascii="Comic Sans MS" w:hAnsi="Comic Sans MS"/>
                      <w:sz w:val="36"/>
                      <w:szCs w:val="36"/>
                    </w:rPr>
                    <w:t>-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01" type="#_x0000_t75" alt="http://www.liberro.co.uk/images/2cherry2.jpg" style="position:absolute;margin-left:173.5pt;margin-top:10.1pt;width:53.7pt;height:41.25pt;z-index:-251659776;visibility:visible" wrapcoords="-300 0 -300 21207 21600 21207 21600 0 -300 0">
            <v:imagedata r:id="rId11" o:title=""/>
            <w10:wrap type="tight"/>
          </v:shape>
        </w:pict>
      </w:r>
      <w:r>
        <w:rPr>
          <w:noProof/>
        </w:rPr>
        <w:pict>
          <v:shape id="_x0000_s1202" type="#_x0000_t75" alt="http://www.vectorarts.net/wp-content/uploads/2011/03/red-fresh-cherry1.jpg" style="position:absolute;margin-left:97.85pt;margin-top:9.35pt;width:37.5pt;height:48pt;z-index:-251660800;visibility:visible" wrapcoords="-432 0 -432 21262 21600 21262 21600 0 -432 0">
            <v:imagedata r:id="rId9" o:title=""/>
            <w10:wrap type="tight"/>
          </v:shape>
        </w:pict>
      </w:r>
      <w:r>
        <w:rPr>
          <w:noProof/>
        </w:rPr>
        <w:pict>
          <v:shape id="_x0000_s1203" type="#_x0000_t75" alt="red cherry" href="http://www.portwallpaper.com/image/30508-red-cherry.ht" style="position:absolute;margin-left:.45pt;margin-top:9.35pt;width:55.1pt;height:42pt;z-index:-251661824;visibility:visible" wrapcoords="-296 0 -296 21214 21600 21214 21600 0 -296 0" o:button="t">
            <v:fill o:detectmouseclick="t"/>
            <v:imagedata r:id="rId10" o:title=""/>
            <w10:wrap type="tight"/>
          </v:shape>
        </w:pict>
      </w:r>
    </w:p>
    <w:p w:rsidR="00C82576" w:rsidRPr="007060B0" w:rsidRDefault="00C82576" w:rsidP="005C0D22">
      <w:pPr>
        <w:ind w:left="135"/>
        <w:rPr>
          <w:rFonts w:ascii="Comic Sans MS" w:hAnsi="Comic Sans MS"/>
        </w:rPr>
      </w:pPr>
    </w:p>
    <w:p w:rsidR="00C82576" w:rsidRDefault="00C82576" w:rsidP="005C0D22">
      <w:pPr>
        <w:rPr>
          <w:rFonts w:ascii="Comic Sans MS" w:hAnsi="Comic Sans MS"/>
        </w:rPr>
      </w:pPr>
      <w:r>
        <w:rPr>
          <w:rFonts w:ascii="Comic Sans MS" w:hAnsi="Comic Sans MS"/>
          <w:sz w:val="28"/>
          <w:szCs w:val="28"/>
        </w:rPr>
        <w:t xml:space="preserve"> </w:t>
      </w:r>
    </w:p>
    <w:p w:rsidR="00C82576" w:rsidRPr="00EF59B2" w:rsidRDefault="00C82576" w:rsidP="005C0D22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</w:rPr>
        <w:t xml:space="preserve">        </w:t>
      </w:r>
    </w:p>
    <w:p w:rsidR="00C82576" w:rsidRPr="007060B0" w:rsidRDefault="00C82576" w:rsidP="005C0D2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</w:rPr>
        <w:t xml:space="preserve">         </w:t>
      </w:r>
      <w:r>
        <w:rPr>
          <w:rFonts w:ascii="Comic Sans MS" w:hAnsi="Comic Sans MS"/>
          <w:sz w:val="28"/>
          <w:szCs w:val="28"/>
        </w:rPr>
        <w:t xml:space="preserve">5        -       2       =        </w:t>
      </w:r>
      <w:r w:rsidRPr="007060B0">
        <w:rPr>
          <w:rFonts w:ascii="Comic Sans MS" w:hAnsi="Comic Sans MS"/>
          <w:sz w:val="28"/>
          <w:szCs w:val="28"/>
        </w:rPr>
        <w:t xml:space="preserve">  3</w:t>
      </w:r>
    </w:p>
    <w:p w:rsidR="00C82576" w:rsidRDefault="00C82576" w:rsidP="005C0D22">
      <w:pPr>
        <w:rPr>
          <w:rFonts w:ascii="Comic Sans MS" w:hAnsi="Comic Sans MS"/>
        </w:rPr>
      </w:pPr>
      <w:r>
        <w:rPr>
          <w:noProof/>
        </w:rPr>
        <w:pict>
          <v:shape id="_x0000_s1204" type="#_x0000_t75" alt="http://www.vectorarts.net/wp-content/uploads/2011/03/red-fresh-cherry1.jpg" style="position:absolute;margin-left:198.35pt;margin-top:15.95pt;width:37.5pt;height:48pt;z-index:-251656704;visibility:visible" wrapcoords="-432 0 -432 21262 21600 21262 21600 0 -432 0">
            <v:imagedata r:id="rId9" o:title=""/>
            <w10:wrap type="tight"/>
          </v:shape>
        </w:pict>
      </w:r>
      <w:r>
        <w:rPr>
          <w:noProof/>
        </w:rPr>
        <w:pict>
          <v:shape id="_x0000_s1205" type="#_x0000_t75" alt="http://www.liberro.co.uk/images/2cherry2.jpg" style="position:absolute;margin-left:97.85pt;margin-top:15.95pt;width:53.7pt;height:41.25pt;z-index:-251657728;visibility:visible" wrapcoords="-300 0 -300 21207 21600 21207 21600 0 -300 0">
            <v:imagedata r:id="rId11" o:title=""/>
            <w10:wrap type="tight"/>
          </v:shape>
        </w:pict>
      </w:r>
      <w:r>
        <w:rPr>
          <w:noProof/>
        </w:rPr>
        <w:pict>
          <v:shape id="_x0000_s1206" type="#_x0000_t75" alt="red cherry" href="http://www.portwallpaper.com/image/30508-red-cherry.ht" style="position:absolute;margin-left:6pt;margin-top:15.2pt;width:55.1pt;height:42pt;z-index:-251658752;visibility:visible" wrapcoords="-296 0 -296 21214 21600 21214 21600 0 -296 0" o:button="t">
            <v:fill o:detectmouseclick="t"/>
            <v:imagedata r:id="rId10" o:title=""/>
            <w10:wrap type="tight"/>
          </v:shape>
        </w:pict>
      </w:r>
    </w:p>
    <w:p w:rsidR="00C82576" w:rsidRDefault="00C82576" w:rsidP="005C0D22">
      <w:pPr>
        <w:rPr>
          <w:rFonts w:ascii="Comic Sans MS" w:hAnsi="Comic Sans MS"/>
        </w:rPr>
      </w:pPr>
      <w:r>
        <w:rPr>
          <w:noProof/>
        </w:rPr>
        <w:pict>
          <v:shape id="_x0000_s1207" type="#_x0000_t202" style="position:absolute;margin-left:-7.2pt;margin-top:5pt;width:24.45pt;height:151.35pt;z-index:251663872" stroked="f">
            <v:textbox style="mso-next-textbox:#_x0000_s1207;mso-fit-shape-to-text:t">
              <w:txbxContent>
                <w:p w:rsidR="00C82576" w:rsidRPr="00EF59B2" w:rsidRDefault="00C82576" w:rsidP="005C0D22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EF59B2">
                    <w:rPr>
                      <w:rFonts w:ascii="Comic Sans MS" w:hAnsi="Comic Sans MS"/>
                      <w:sz w:val="36"/>
                      <w:szCs w:val="36"/>
                    </w:rPr>
                    <w:t>-</w:t>
                  </w:r>
                </w:p>
              </w:txbxContent>
            </v:textbox>
          </v:shape>
        </w:pict>
      </w:r>
    </w:p>
    <w:p w:rsidR="00C82576" w:rsidRDefault="00C82576" w:rsidP="005C0D22">
      <w:pPr>
        <w:rPr>
          <w:rFonts w:ascii="Comic Sans MS" w:hAnsi="Comic Sans MS"/>
        </w:rPr>
      </w:pPr>
    </w:p>
    <w:p w:rsidR="00C82576" w:rsidRDefault="00C82576" w:rsidP="005C0D22">
      <w:pPr>
        <w:rPr>
          <w:rFonts w:ascii="Comic Sans MS" w:hAnsi="Comic Sans MS"/>
        </w:rPr>
      </w:pPr>
    </w:p>
    <w:p w:rsidR="00C82576" w:rsidRDefault="00C82576" w:rsidP="005C0D2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5        -        3       =        </w:t>
      </w:r>
      <w:r w:rsidRPr="007060B0">
        <w:rPr>
          <w:rFonts w:ascii="Comic Sans MS" w:hAnsi="Comic Sans MS"/>
          <w:sz w:val="28"/>
          <w:szCs w:val="28"/>
        </w:rPr>
        <w:t xml:space="preserve">  </w:t>
      </w:r>
      <w:r>
        <w:rPr>
          <w:rFonts w:ascii="Comic Sans MS" w:hAnsi="Comic Sans MS"/>
          <w:sz w:val="28"/>
          <w:szCs w:val="28"/>
        </w:rPr>
        <w:t>2</w:t>
      </w:r>
    </w:p>
    <w:p w:rsidR="00C82576" w:rsidRDefault="00C82576" w:rsidP="00884E10">
      <w:pPr>
        <w:rPr>
          <w:rFonts w:ascii="Comic Sans MS" w:hAnsi="Comic Sans MS"/>
          <w:b/>
          <w:u w:val="single"/>
        </w:rPr>
      </w:pPr>
    </w:p>
    <w:p w:rsidR="00C82576" w:rsidRPr="00F86F5B" w:rsidRDefault="00C82576" w:rsidP="005C0D22">
      <w:pPr>
        <w:rPr>
          <w:rFonts w:ascii="Comic Sans MS" w:hAnsi="Comic Sans MS"/>
          <w:b/>
          <w:u w:val="single"/>
        </w:rPr>
      </w:pPr>
      <w:r>
        <w:rPr>
          <w:noProof/>
        </w:rPr>
        <w:pict>
          <v:shape id="_x0000_s1208" type="#_x0000_t32" style="position:absolute;margin-left:263.2pt;margin-top:-18.55pt;width:.7pt;height:792.75pt;flip:x;z-index:251810304" o:connectortype="straight"/>
        </w:pict>
      </w:r>
      <w:r>
        <w:rPr>
          <w:rFonts w:ascii="Comic Sans MS" w:hAnsi="Comic Sans MS"/>
          <w:b/>
        </w:rPr>
        <w:t>2/8</w:t>
      </w:r>
      <w:r w:rsidRPr="00F86F5B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Add &amp; subtract</w:t>
      </w:r>
    </w:p>
    <w:p w:rsidR="00C82576" w:rsidRPr="005C0D22" w:rsidRDefault="00C82576" w:rsidP="00884E10">
      <w:pPr>
        <w:rPr>
          <w:rFonts w:ascii="Comic Sans MS" w:hAnsi="Comic Sans MS"/>
        </w:rPr>
      </w:pPr>
      <w:r>
        <w:rPr>
          <w:noProof/>
        </w:rPr>
        <w:pict>
          <v:rect id="_x0000_s1209" style="position:absolute;margin-left:-193.5pt;margin-top:3.8pt;width:239.25pt;height:147pt;z-index:251673088" filled="f"/>
        </w:pict>
      </w:r>
      <w:r>
        <w:rPr>
          <w:noProof/>
        </w:rPr>
        <w:pict>
          <v:shape id="_x0000_s1210" type="#_x0000_t75" alt="http://thestationeryshop.com.au/images/extreme%20pencils%20fanned.jpg" style="position:absolute;margin-left:120.65pt;margin-top:10.55pt;width:53.3pt;height:46.5pt;z-index:-251648512;visibility:visible" wrapcoords="-304 0 -304 21252 21600 21252 21600 0 -304 0">
            <v:imagedata r:id="rId12" o:title=""/>
            <w10:wrap type="tight"/>
          </v:shape>
        </w:pict>
      </w:r>
      <w:r>
        <w:rPr>
          <w:noProof/>
        </w:rPr>
        <w:pict>
          <v:shape id="_x0000_s1211" type="#_x0000_t75" alt="http://thestationeryshop.com.au/images/10%20junior%20pencils%20fanned.jpg" style="position:absolute;margin-left:53.9pt;margin-top:9.05pt;width:72.75pt;height:46.5pt;z-index:-251649536;visibility:visible" wrapcoords="-223 0 -223 21252 21600 21252 21600 0 -223 0">
            <v:imagedata r:id="rId13" o:title=""/>
            <w10:wrap type="tight"/>
          </v:shape>
        </w:pict>
      </w:r>
      <w:r>
        <w:rPr>
          <w:noProof/>
        </w:rPr>
        <w:pict>
          <v:shape id="_x0000_s1212" type="#_x0000_t75" alt="http://thestationeryshop.com.au/images/10%20junior%20pencils%20fanned.jpg" style="position:absolute;margin-left:-11.35pt;margin-top:9.05pt;width:72.75pt;height:50.25pt;z-index:-251650560;visibility:visible" wrapcoords="-223 0 -223 21278 21600 21278 21600 0 -223 0">
            <v:imagedata r:id="rId14" o:title=""/>
            <w10:wrap type="tight"/>
          </v:shape>
        </w:pict>
      </w:r>
    </w:p>
    <w:p w:rsidR="00C82576" w:rsidRPr="00963025" w:rsidRDefault="00C82576" w:rsidP="00884E10">
      <w:pPr>
        <w:rPr>
          <w:rFonts w:ascii="Comic Sans MS" w:hAnsi="Comic Sans MS"/>
          <w:b/>
        </w:rPr>
      </w:pPr>
    </w:p>
    <w:p w:rsidR="00C82576" w:rsidRPr="00963025" w:rsidRDefault="00C82576" w:rsidP="00884E10">
      <w:pPr>
        <w:rPr>
          <w:rFonts w:ascii="Comic Sans MS" w:hAnsi="Comic Sans MS"/>
          <w:b/>
          <w:sz w:val="22"/>
          <w:szCs w:val="22"/>
        </w:rPr>
      </w:pPr>
      <w:r w:rsidRPr="00963025">
        <w:rPr>
          <w:rFonts w:ascii="Comic Sans MS" w:hAnsi="Comic Sans MS"/>
          <w:b/>
          <w:sz w:val="22"/>
          <w:szCs w:val="22"/>
        </w:rPr>
        <w:t>= 28</w: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noProof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213" type="#_x0000_t88" style="position:absolute;margin-left:-138.75pt;margin-top:-31.5pt;width:18.4pt;height:93.75pt;rotation:90;z-index:251668992" adj=",11262"/>
        </w:pic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</w:rPr>
      </w:pPr>
      <w:r w:rsidRPr="00963025">
        <w:rPr>
          <w:rFonts w:ascii="Comic Sans MS" w:hAnsi="Comic Sans MS"/>
          <w:b/>
          <w:sz w:val="22"/>
          <w:szCs w:val="22"/>
        </w:rPr>
        <w:t xml:space="preserve">        </w:t>
      </w:r>
      <w:r>
        <w:rPr>
          <w:rFonts w:ascii="Comic Sans MS" w:hAnsi="Comic Sans MS"/>
          <w:b/>
          <w:sz w:val="22"/>
          <w:szCs w:val="22"/>
        </w:rPr>
        <w:t xml:space="preserve">    </w:t>
      </w:r>
      <w:r w:rsidRPr="00963025">
        <w:rPr>
          <w:rFonts w:ascii="Comic Sans MS" w:hAnsi="Comic Sans MS"/>
          <w:b/>
          <w:sz w:val="22"/>
          <w:szCs w:val="22"/>
        </w:rPr>
        <w:t xml:space="preserve">  </w: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pict>
          <v:roundrect id="_x0000_s1214" style="position:absolute;margin-left:70.4pt;margin-top:13.6pt;width:38.25pt;height:51pt;z-index:251677184" arcsize="10923f" filled="f"/>
        </w:pict>
      </w:r>
      <w:r>
        <w:rPr>
          <w:rFonts w:ascii="Comic Sans MS" w:hAnsi="Comic Sans MS"/>
          <w:b/>
          <w:sz w:val="22"/>
          <w:szCs w:val="22"/>
        </w:rPr>
        <w:t xml:space="preserve">         </w:t>
      </w:r>
      <w:r w:rsidRPr="00963025">
        <w:rPr>
          <w:rFonts w:ascii="Comic Sans MS" w:hAnsi="Comic Sans MS"/>
          <w:b/>
          <w:sz w:val="22"/>
          <w:szCs w:val="22"/>
        </w:rPr>
        <w:t xml:space="preserve">20 </w:t>
      </w:r>
      <w:r>
        <w:rPr>
          <w:rFonts w:ascii="Comic Sans MS" w:hAnsi="Comic Sans MS"/>
          <w:b/>
          <w:sz w:val="22"/>
          <w:szCs w:val="22"/>
        </w:rPr>
        <w:t xml:space="preserve">            +     8      = 28</w: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pict>
          <v:shape id="_x0000_s1215" type="#_x0000_t32" style="position:absolute;margin-left:263.9pt;margin-top:4.95pt;width:269.25pt;height:0;z-index:251812352" o:connectortype="straight"/>
        </w:pict>
      </w:r>
      <w:r>
        <w:rPr>
          <w:rFonts w:ascii="Comic Sans MS" w:hAnsi="Comic Sans MS"/>
          <w:b/>
          <w:sz w:val="22"/>
          <w:szCs w:val="22"/>
        </w:rPr>
        <w:t xml:space="preserve">                 20</w: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 w:rsidRPr="00963025">
        <w:rPr>
          <w:rFonts w:ascii="Comic Sans MS" w:hAnsi="Comic Sans MS"/>
          <w:b/>
          <w:sz w:val="22"/>
          <w:szCs w:val="22"/>
          <w:u w:val="single"/>
        </w:rPr>
        <w:t xml:space="preserve"> 8</w:t>
      </w:r>
      <w:r>
        <w:rPr>
          <w:rFonts w:ascii="Comic Sans MS" w:hAnsi="Comic Sans MS"/>
          <w:b/>
          <w:sz w:val="22"/>
          <w:szCs w:val="22"/>
        </w:rPr>
        <w:t xml:space="preserve"> +</w: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 w:rsidRPr="00963025">
        <w:rPr>
          <w:rFonts w:ascii="Comic Sans MS" w:hAnsi="Comic Sans MS"/>
          <w:b/>
          <w:sz w:val="22"/>
          <w:szCs w:val="22"/>
          <w:u w:val="single"/>
        </w:rPr>
        <w:t>28</w:t>
      </w:r>
    </w:p>
    <w:p w:rsidR="00C82576" w:rsidRPr="00552A23" w:rsidRDefault="00C82576" w:rsidP="00884E10">
      <w:pPr>
        <w:rPr>
          <w:rFonts w:ascii="Comic Sans MS" w:hAnsi="Comic Sans MS"/>
          <w:b/>
          <w:sz w:val="16"/>
          <w:szCs w:val="16"/>
          <w:u w:val="single"/>
        </w:rPr>
      </w:pPr>
    </w:p>
    <w:p w:rsidR="00C82576" w:rsidRDefault="00C82576" w:rsidP="00CB36EE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pict>
          <v:rect id="_x0000_s1216" style="position:absolute;margin-left:-150.75pt;margin-top:11.95pt;width:239.25pt;height:147pt;z-index:251679232" filled="f"/>
        </w:pict>
      </w:r>
      <w:r>
        <w:rPr>
          <w:noProof/>
        </w:rPr>
        <w:pict>
          <v:shape id="_x0000_s1217" type="#_x0000_t75" alt="http://thestationeryshop.com.au/images/10%20junior%20pencils%20fanned.jpg" style="position:absolute;margin-left:59.9pt;margin-top:14.1pt;width:72.75pt;height:46.5pt;z-index:-251646464;visibility:visible" wrapcoords="-223 0 -223 21252 21600 21252 21600 0 -223 0">
            <v:imagedata r:id="rId13" o:title=""/>
            <w10:wrap type="tight"/>
          </v:shape>
        </w:pict>
      </w:r>
      <w:r>
        <w:rPr>
          <w:noProof/>
        </w:rPr>
        <w:pict>
          <v:shape id="_x0000_s1218" type="#_x0000_t75" alt="http://thestationeryshop.com.au/images/10%20junior%20pencils%20fanned.jpg" style="position:absolute;margin-left:-3.85pt;margin-top:12.6pt;width:72.75pt;height:50.25pt;z-index:-251644416;visibility:visible" wrapcoords="-223 0 -223 21278 21600 21278 21600 0 -223 0">
            <v:imagedata r:id="rId14" o:title=""/>
            <w10:wrap type="tight"/>
          </v:shape>
        </w:pic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pict>
          <v:shape id="_x0000_s1219" type="#_x0000_t32" style="position:absolute;margin-left:-35.25pt;margin-top:7.15pt;width:27pt;height:39pt;flip:x;z-index:251675136" o:connectortype="straight" strokeweight="1.75pt"/>
        </w:pict>
      </w:r>
      <w:r>
        <w:rPr>
          <w:noProof/>
        </w:rPr>
        <w:pict>
          <v:shape id="_x0000_s1220" type="#_x0000_t32" style="position:absolute;margin-left:-29.25pt;margin-top:1.9pt;width:6pt;height:46.5pt;z-index:251674112" o:connectortype="straight" strokeweight="1.75pt"/>
        </w:pict>
      </w:r>
      <w:r>
        <w:rPr>
          <w:noProof/>
        </w:rPr>
        <w:pict>
          <v:shape id="_x0000_s1221" type="#_x0000_t75" alt="http://thestationeryshop.com.au/images/extreme%20pencils%20fanned.jpg" style="position:absolute;margin-left:-14.25pt;margin-top:2.55pt;width:53.3pt;height:46.5pt;z-index:-251645440;visibility:visible" wrapcoords="-304 0 -304 21252 21600 21252 21600 0 -304 0">
            <v:imagedata r:id="rId12" o:title=""/>
            <w10:wrap type="tight"/>
          </v:shape>
        </w:pic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</w:rPr>
      </w:pPr>
    </w:p>
    <w:p w:rsidR="00C82576" w:rsidRPr="00963025" w:rsidRDefault="00C82576" w:rsidP="00884E10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pict>
          <v:shape id="_x0000_s1222" type="#_x0000_t88" style="position:absolute;margin-left:-106.5pt;margin-top:-65.55pt;width:18.4pt;height:173.25pt;rotation:90;z-index:251676160" adj=",11262"/>
        </w:pic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C82576" w:rsidRPr="00963025" w:rsidRDefault="00C82576" w:rsidP="00884E10">
      <w:pPr>
        <w:rPr>
          <w:rFonts w:ascii="Comic Sans MS" w:hAnsi="Comic Sans MS"/>
          <w:b/>
          <w:sz w:val="22"/>
          <w:szCs w:val="22"/>
        </w:rPr>
      </w:pPr>
      <w:r w:rsidRPr="00963025">
        <w:rPr>
          <w:rFonts w:ascii="Comic Sans MS" w:hAnsi="Comic Sans MS"/>
          <w:b/>
          <w:sz w:val="22"/>
          <w:szCs w:val="22"/>
        </w:rPr>
        <w:t xml:space="preserve">                 28</w:t>
      </w:r>
      <w:r>
        <w:rPr>
          <w:rFonts w:ascii="Comic Sans MS" w:hAnsi="Comic Sans MS"/>
          <w:b/>
          <w:sz w:val="22"/>
          <w:szCs w:val="22"/>
        </w:rPr>
        <w:t xml:space="preserve">       - 3         = 25</w:t>
      </w:r>
    </w:p>
    <w:p w:rsidR="00C82576" w:rsidRDefault="00C82576" w:rsidP="00CB36EE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pict>
          <v:roundrect id="_x0000_s1223" style="position:absolute;margin-left:68.15pt;margin-top:11.5pt;width:38.25pt;height:51pt;z-index:251678208" arcsize="10923f" filled="f"/>
        </w:pict>
      </w:r>
      <w:r>
        <w:rPr>
          <w:rFonts w:ascii="Comic Sans MS" w:hAnsi="Comic Sans MS"/>
          <w:b/>
          <w:sz w:val="22"/>
          <w:szCs w:val="22"/>
        </w:rPr>
        <w:t xml:space="preserve">                 </w:t>
      </w:r>
    </w:p>
    <w:p w:rsidR="00C82576" w:rsidRDefault="00C82576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28</w:t>
      </w:r>
    </w:p>
    <w:p w:rsidR="00C82576" w:rsidRDefault="00C82576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 w:rsidRPr="00963025">
        <w:rPr>
          <w:rFonts w:ascii="Comic Sans MS" w:hAnsi="Comic Sans MS"/>
          <w:b/>
          <w:sz w:val="22"/>
          <w:szCs w:val="22"/>
          <w:u w:val="single"/>
        </w:rPr>
        <w:t xml:space="preserve"> </w:t>
      </w:r>
      <w:r>
        <w:rPr>
          <w:rFonts w:ascii="Comic Sans MS" w:hAnsi="Comic Sans MS"/>
          <w:b/>
          <w:sz w:val="22"/>
          <w:szCs w:val="22"/>
          <w:u w:val="single"/>
        </w:rPr>
        <w:t>3</w:t>
      </w:r>
      <w:r>
        <w:rPr>
          <w:rFonts w:ascii="Comic Sans MS" w:hAnsi="Comic Sans MS"/>
          <w:b/>
          <w:sz w:val="22"/>
          <w:szCs w:val="22"/>
        </w:rPr>
        <w:t xml:space="preserve"> -</w:t>
      </w:r>
    </w:p>
    <w:p w:rsidR="00C82576" w:rsidRPr="00963025" w:rsidRDefault="00C82576" w:rsidP="00CB36E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 w:rsidRPr="00963025">
        <w:rPr>
          <w:rFonts w:ascii="Comic Sans MS" w:hAnsi="Comic Sans MS"/>
          <w:b/>
          <w:sz w:val="22"/>
          <w:szCs w:val="22"/>
          <w:u w:val="single"/>
        </w:rPr>
        <w:t>2</w:t>
      </w:r>
      <w:r>
        <w:rPr>
          <w:rFonts w:ascii="Comic Sans MS" w:hAnsi="Comic Sans MS"/>
          <w:b/>
          <w:sz w:val="22"/>
          <w:szCs w:val="22"/>
          <w:u w:val="single"/>
        </w:rPr>
        <w:t>5</w:t>
      </w:r>
    </w:p>
    <w:p w:rsidR="00C82576" w:rsidRDefault="00C82576" w:rsidP="00CB36EE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pict>
          <v:rect id="_x0000_s1224" style="position:absolute;margin-left:-150.75pt;margin-top:11.95pt;width:239.25pt;height:147pt;z-index:251685376" filled="f"/>
        </w:pict>
      </w:r>
      <w:r>
        <w:rPr>
          <w:noProof/>
        </w:rPr>
        <w:pict>
          <v:shape id="_x0000_s1225" type="#_x0000_t75" alt="http://thestationeryshop.com.au/images/10%20junior%20pencils%20fanned.jpg" style="position:absolute;margin-left:59.9pt;margin-top:14.1pt;width:72.75pt;height:46.5pt;z-index:-251636224;visibility:visible" wrapcoords="-223 0 -223 21252 21600 21252 21600 0 -223 0">
            <v:imagedata r:id="rId13" o:title=""/>
            <w10:wrap type="tight"/>
          </v:shape>
        </w:pict>
      </w:r>
      <w:r>
        <w:rPr>
          <w:noProof/>
        </w:rPr>
        <w:pict>
          <v:shape id="_x0000_s1226" type="#_x0000_t75" alt="http://thestationeryshop.com.au/images/10%20junior%20pencils%20fanned.jpg" style="position:absolute;margin-left:-3.85pt;margin-top:12.6pt;width:72.75pt;height:50.25pt;z-index:-251634176;visibility:visible" wrapcoords="-223 0 -223 21278 21600 21278 21600 0 -223 0">
            <v:imagedata r:id="rId14" o:title=""/>
            <w10:wrap type="tight"/>
          </v:shape>
        </w:pict>
      </w:r>
    </w:p>
    <w:p w:rsidR="00C82576" w:rsidRDefault="00C82576" w:rsidP="00CB36EE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pict>
          <v:shape id="_x0000_s1227" type="#_x0000_t32" style="position:absolute;margin-left:-123.75pt;margin-top:.5pt;width:59.25pt;height:40.5pt;flip:x;z-index:251687424" o:connectortype="straight" strokeweight="1.5pt"/>
        </w:pict>
      </w:r>
      <w:r>
        <w:rPr>
          <w:noProof/>
        </w:rPr>
        <w:pict>
          <v:shape id="_x0000_s1228" type="#_x0000_t32" style="position:absolute;margin-left:-126.75pt;margin-top:1.25pt;width:55.5pt;height:42pt;z-index:251686400" o:connectortype="straight" strokeweight="1.5pt"/>
        </w:pict>
      </w:r>
      <w:r>
        <w:rPr>
          <w:noProof/>
        </w:rPr>
        <w:pict>
          <v:shape id="_x0000_s1229" type="#_x0000_t75" alt="http://thestationeryshop.com.au/images/extreme%20pencils%20fanned.jpg" style="position:absolute;margin-left:-14.25pt;margin-top:2.55pt;width:53.3pt;height:46.5pt;z-index:-251635200;visibility:visible" wrapcoords="-304 0 -304 21252 21600 21252 21600 0 -304 0">
            <v:imagedata r:id="rId12" o:title=""/>
            <w10:wrap type="tight"/>
          </v:shape>
        </w:pict>
      </w:r>
    </w:p>
    <w:p w:rsidR="00C82576" w:rsidRDefault="00C82576" w:rsidP="00CB36EE">
      <w:pPr>
        <w:rPr>
          <w:rFonts w:ascii="Comic Sans MS" w:hAnsi="Comic Sans MS"/>
          <w:b/>
          <w:sz w:val="22"/>
          <w:szCs w:val="22"/>
        </w:rPr>
      </w:pPr>
    </w:p>
    <w:p w:rsidR="00C82576" w:rsidRPr="00963025" w:rsidRDefault="00C82576" w:rsidP="00CB36EE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pict>
          <v:shape id="_x0000_s1230" type="#_x0000_t88" style="position:absolute;margin-left:-106.5pt;margin-top:-65.55pt;width:18.4pt;height:173.25pt;rotation:90;z-index:251683328" adj=",11262"/>
        </w:pict>
      </w:r>
    </w:p>
    <w:p w:rsidR="00C82576" w:rsidRDefault="00C82576" w:rsidP="00CB36EE">
      <w:pPr>
        <w:rPr>
          <w:rFonts w:ascii="Comic Sans MS" w:hAnsi="Comic Sans MS"/>
          <w:b/>
          <w:sz w:val="22"/>
          <w:szCs w:val="22"/>
          <w:u w:val="single"/>
        </w:rPr>
      </w:pPr>
    </w:p>
    <w:p w:rsidR="00C82576" w:rsidRPr="00963025" w:rsidRDefault="00C82576" w:rsidP="00CB36EE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pict>
          <v:shape id="_x0000_s1231" type="#_x0000_t32" style="position:absolute;margin-left:264.65pt;margin-top:.65pt;width:269.25pt;height:0;z-index:251813376" o:connectortype="straight"/>
        </w:pict>
      </w:r>
      <w:r w:rsidRPr="00963025">
        <w:rPr>
          <w:rFonts w:ascii="Comic Sans MS" w:hAnsi="Comic Sans MS"/>
          <w:b/>
          <w:sz w:val="22"/>
          <w:szCs w:val="22"/>
        </w:rPr>
        <w:t xml:space="preserve">                 28</w:t>
      </w:r>
      <w:r>
        <w:rPr>
          <w:rFonts w:ascii="Comic Sans MS" w:hAnsi="Comic Sans MS"/>
          <w:b/>
          <w:sz w:val="22"/>
          <w:szCs w:val="22"/>
        </w:rPr>
        <w:t xml:space="preserve">       - 10         = 18</w:t>
      </w:r>
    </w:p>
    <w:p w:rsidR="00C82576" w:rsidRDefault="00C82576" w:rsidP="00CB36EE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pict>
          <v:roundrect id="_x0000_s1232" style="position:absolute;margin-left:68.15pt;margin-top:11.5pt;width:38.25pt;height:51pt;z-index:251684352" arcsize="10923f" filled="f"/>
        </w:pict>
      </w:r>
      <w:r>
        <w:rPr>
          <w:rFonts w:ascii="Comic Sans MS" w:hAnsi="Comic Sans MS"/>
          <w:b/>
          <w:sz w:val="22"/>
          <w:szCs w:val="22"/>
        </w:rPr>
        <w:t xml:space="preserve">                 </w:t>
      </w:r>
    </w:p>
    <w:p w:rsidR="00C82576" w:rsidRDefault="00C82576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28</w:t>
      </w:r>
    </w:p>
    <w:p w:rsidR="00C82576" w:rsidRDefault="00C82576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>
        <w:rPr>
          <w:rFonts w:ascii="Comic Sans MS" w:hAnsi="Comic Sans MS"/>
          <w:b/>
          <w:sz w:val="22"/>
          <w:szCs w:val="22"/>
          <w:u w:val="single"/>
        </w:rPr>
        <w:t>10</w:t>
      </w:r>
      <w:r>
        <w:rPr>
          <w:rFonts w:ascii="Comic Sans MS" w:hAnsi="Comic Sans MS"/>
          <w:b/>
          <w:sz w:val="22"/>
          <w:szCs w:val="22"/>
        </w:rPr>
        <w:t xml:space="preserve"> -</w:t>
      </w:r>
    </w:p>
    <w:p w:rsidR="00C82576" w:rsidRPr="00963025" w:rsidRDefault="00C82576" w:rsidP="00CB36E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>
        <w:rPr>
          <w:rFonts w:ascii="Comic Sans MS" w:hAnsi="Comic Sans MS"/>
          <w:b/>
          <w:sz w:val="22"/>
          <w:szCs w:val="22"/>
          <w:u w:val="single"/>
        </w:rPr>
        <w:t>18</w:t>
      </w:r>
    </w:p>
    <w:p w:rsidR="00C82576" w:rsidRDefault="00C82576" w:rsidP="00CB36EE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pict>
          <v:rect id="_x0000_s1233" style="position:absolute;margin-left:-150.75pt;margin-top:11.95pt;width:239.25pt;height:147pt;z-index:251693568" filled="f"/>
        </w:pict>
      </w:r>
      <w:r>
        <w:rPr>
          <w:noProof/>
        </w:rPr>
        <w:pict>
          <v:shape id="_x0000_s1234" type="#_x0000_t75" alt="http://thestationeryshop.com.au/images/10%20junior%20pencils%20fanned.jpg" style="position:absolute;margin-left:59.9pt;margin-top:14.1pt;width:72.75pt;height:46.5pt;z-index:-251628032;visibility:visible" wrapcoords="-223 0 -223 21252 21600 21252 21600 0 -223 0">
            <v:imagedata r:id="rId13" o:title=""/>
            <w10:wrap type="tight"/>
          </v:shape>
        </w:pict>
      </w:r>
      <w:r>
        <w:rPr>
          <w:noProof/>
        </w:rPr>
        <w:pict>
          <v:shape id="_x0000_s1235" type="#_x0000_t75" alt="http://thestationeryshop.com.au/images/10%20junior%20pencils%20fanned.jpg" style="position:absolute;margin-left:-3.85pt;margin-top:12.6pt;width:72.75pt;height:50.25pt;z-index:-251625984;visibility:visible" wrapcoords="-223 0 -223 21278 21600 21278 21600 0 -223 0">
            <v:imagedata r:id="rId14" o:title=""/>
            <w10:wrap type="tight"/>
          </v:shape>
        </w:pict>
      </w:r>
    </w:p>
    <w:p w:rsidR="00C82576" w:rsidRDefault="00C82576" w:rsidP="00CB36EE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pict>
          <v:shape id="_x0000_s1236" type="#_x0000_t32" style="position:absolute;margin-left:-29.25pt;margin-top:5.05pt;width:6pt;height:46.5pt;z-index:251696640" o:connectortype="straight" strokeweight="1.75pt"/>
        </w:pict>
      </w:r>
      <w:r>
        <w:rPr>
          <w:noProof/>
        </w:rPr>
        <w:pict>
          <v:shape id="_x0000_s1237" type="#_x0000_t32" style="position:absolute;margin-left:-35.25pt;margin-top:10.3pt;width:27pt;height:39pt;flip:x;z-index:251697664" o:connectortype="straight" strokeweight="1.75pt"/>
        </w:pict>
      </w:r>
      <w:r>
        <w:rPr>
          <w:noProof/>
        </w:rPr>
        <w:pict>
          <v:shape id="_x0000_s1238" type="#_x0000_t32" style="position:absolute;margin-left:-123.75pt;margin-top:.5pt;width:59.25pt;height:40.5pt;flip:x;z-index:251695616" o:connectortype="straight" strokeweight="1.5pt"/>
        </w:pict>
      </w:r>
      <w:r>
        <w:rPr>
          <w:noProof/>
        </w:rPr>
        <w:pict>
          <v:shape id="_x0000_s1239" type="#_x0000_t32" style="position:absolute;margin-left:-126.75pt;margin-top:1.25pt;width:55.5pt;height:42pt;z-index:251694592" o:connectortype="straight" strokeweight="1.5pt"/>
        </w:pict>
      </w:r>
      <w:r>
        <w:rPr>
          <w:noProof/>
        </w:rPr>
        <w:pict>
          <v:shape id="_x0000_s1240" type="#_x0000_t75" alt="http://thestationeryshop.com.au/images/extreme%20pencils%20fanned.jpg" style="position:absolute;margin-left:-14.25pt;margin-top:2.55pt;width:53.3pt;height:46.5pt;z-index:-251627008;visibility:visible" wrapcoords="-304 0 -304 21252 21600 21252 21600 0 -304 0">
            <v:imagedata r:id="rId12" o:title=""/>
            <w10:wrap type="tight"/>
          </v:shape>
        </w:pict>
      </w:r>
    </w:p>
    <w:p w:rsidR="00C82576" w:rsidRDefault="00C82576" w:rsidP="00CB36EE">
      <w:pPr>
        <w:rPr>
          <w:rFonts w:ascii="Comic Sans MS" w:hAnsi="Comic Sans MS"/>
          <w:b/>
          <w:sz w:val="22"/>
          <w:szCs w:val="22"/>
        </w:rPr>
      </w:pPr>
    </w:p>
    <w:p w:rsidR="00C82576" w:rsidRPr="00963025" w:rsidRDefault="00C82576" w:rsidP="00CB36EE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pict>
          <v:shape id="_x0000_s1241" type="#_x0000_t88" style="position:absolute;margin-left:-106.5pt;margin-top:-65.55pt;width:18.4pt;height:173.25pt;rotation:90;z-index:251691520" adj=",11262"/>
        </w:pict>
      </w:r>
    </w:p>
    <w:p w:rsidR="00C82576" w:rsidRDefault="00C82576" w:rsidP="00CB36EE">
      <w:pPr>
        <w:rPr>
          <w:rFonts w:ascii="Comic Sans MS" w:hAnsi="Comic Sans MS"/>
          <w:b/>
          <w:sz w:val="22"/>
          <w:szCs w:val="22"/>
          <w:u w:val="single"/>
        </w:rPr>
      </w:pPr>
    </w:p>
    <w:p w:rsidR="00C82576" w:rsidRPr="00963025" w:rsidRDefault="00C82576" w:rsidP="00CB36EE">
      <w:pPr>
        <w:rPr>
          <w:rFonts w:ascii="Comic Sans MS" w:hAnsi="Comic Sans MS"/>
          <w:b/>
          <w:sz w:val="22"/>
          <w:szCs w:val="22"/>
        </w:rPr>
      </w:pPr>
      <w:r w:rsidRPr="00963025">
        <w:rPr>
          <w:rFonts w:ascii="Comic Sans MS" w:hAnsi="Comic Sans MS"/>
          <w:b/>
          <w:sz w:val="22"/>
          <w:szCs w:val="22"/>
        </w:rPr>
        <w:t xml:space="preserve">                 28</w:t>
      </w:r>
      <w:r>
        <w:rPr>
          <w:rFonts w:ascii="Comic Sans MS" w:hAnsi="Comic Sans MS"/>
          <w:b/>
          <w:sz w:val="22"/>
          <w:szCs w:val="22"/>
        </w:rPr>
        <w:t xml:space="preserve">       - 13         = 15</w:t>
      </w:r>
    </w:p>
    <w:p w:rsidR="00C82576" w:rsidRDefault="00C82576" w:rsidP="00CB36EE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pict>
          <v:roundrect id="_x0000_s1242" style="position:absolute;margin-left:68.15pt;margin-top:11.5pt;width:38.25pt;height:51pt;z-index:251692544" arcsize="10923f" filled="f"/>
        </w:pict>
      </w:r>
      <w:r>
        <w:rPr>
          <w:rFonts w:ascii="Comic Sans MS" w:hAnsi="Comic Sans MS"/>
          <w:b/>
          <w:sz w:val="22"/>
          <w:szCs w:val="22"/>
        </w:rPr>
        <w:t xml:space="preserve">                 </w:t>
      </w:r>
    </w:p>
    <w:p w:rsidR="00C82576" w:rsidRDefault="00C82576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28</w:t>
      </w:r>
    </w:p>
    <w:p w:rsidR="00C82576" w:rsidRDefault="00C82576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>
        <w:rPr>
          <w:rFonts w:ascii="Comic Sans MS" w:hAnsi="Comic Sans MS"/>
          <w:b/>
          <w:sz w:val="22"/>
          <w:szCs w:val="22"/>
          <w:u w:val="single"/>
        </w:rPr>
        <w:t>13</w:t>
      </w:r>
      <w:r>
        <w:rPr>
          <w:rFonts w:ascii="Comic Sans MS" w:hAnsi="Comic Sans MS"/>
          <w:b/>
          <w:sz w:val="22"/>
          <w:szCs w:val="22"/>
        </w:rPr>
        <w:t xml:space="preserve"> -</w:t>
      </w:r>
    </w:p>
    <w:p w:rsidR="00C82576" w:rsidRPr="00963025" w:rsidRDefault="00C82576" w:rsidP="00CB36E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>
        <w:rPr>
          <w:rFonts w:ascii="Comic Sans MS" w:hAnsi="Comic Sans MS"/>
          <w:b/>
          <w:sz w:val="22"/>
          <w:szCs w:val="22"/>
          <w:u w:val="single"/>
        </w:rPr>
        <w:t>15</w:t>
      </w:r>
    </w:p>
    <w:p w:rsidR="00C82576" w:rsidRDefault="00C82576" w:rsidP="00CB36E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noProof/>
        </w:rPr>
        <w:pict>
          <v:shape id="_x0000_s1243" type="#_x0000_t32" style="position:absolute;margin-left:-13.6pt;margin-top:11.45pt;width:276.75pt;height:0;z-index:251811328" o:connectortype="straight"/>
        </w:pict>
      </w:r>
    </w:p>
    <w:p w:rsidR="00C82576" w:rsidRPr="00F86F5B" w:rsidRDefault="00C82576" w:rsidP="00552A2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2/9</w:t>
      </w:r>
      <w:r w:rsidRPr="00F86F5B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Add &amp; subtact</w: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noProof/>
        </w:rPr>
        <w:pict>
          <v:shape id="_x0000_s1244" type="#_x0000_t75" alt="http://images.sodahead.com/polls/004207263/333717945_agree_answer_1_xlarge.jpeg" style="position:absolute;margin-left:217.85pt;margin-top:4.5pt;width:23.25pt;height:30pt;z-index:-251616768;visibility:visible" wrapcoords="-697 0 -697 21060 21600 21060 21600 0 -697 0">
            <v:imagedata r:id="rId15" o:title=""/>
            <w10:wrap type="tight"/>
          </v:shape>
        </w:pic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</w:rPr>
      </w:pPr>
      <w:r w:rsidRPr="00552A23">
        <w:rPr>
          <w:rFonts w:ascii="Comic Sans MS" w:hAnsi="Comic Sans MS"/>
          <w:b/>
          <w:sz w:val="22"/>
          <w:szCs w:val="22"/>
        </w:rPr>
        <w:t>7 + 3 = 10</w:t>
      </w:r>
      <w:r>
        <w:rPr>
          <w:rFonts w:ascii="Comic Sans MS" w:hAnsi="Comic Sans MS"/>
          <w:b/>
          <w:sz w:val="22"/>
          <w:szCs w:val="22"/>
        </w:rPr>
        <w:t xml:space="preserve"> is the same as 3 + 7 </w: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</w:rPr>
      </w:pPr>
    </w:p>
    <w:p w:rsidR="00C82576" w:rsidRPr="00552A23" w:rsidRDefault="00C82576" w:rsidP="00884E10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pict>
          <v:shape id="_x0000_s1245" type="#_x0000_t75" alt="http://images.sodahead.com/polls/001538183/540230395_disagree_answer_2_xlarge.jpeg" style="position:absolute;margin-left:214.1pt;margin-top:.5pt;width:28.5pt;height:30.65pt;z-index:-251617792;visibility:visible" wrapcoords="-568 0 -568 21073 21600 21073 21600 0 -568 0">
            <v:imagedata r:id="rId16" o:title=""/>
            <w10:wrap type="tight"/>
          </v:shape>
        </w:pict>
      </w:r>
      <w:r>
        <w:rPr>
          <w:rFonts w:ascii="Comic Sans MS" w:hAnsi="Comic Sans MS"/>
          <w:b/>
          <w:sz w:val="22"/>
          <w:szCs w:val="22"/>
        </w:rPr>
        <w:t xml:space="preserve">10 – 7 = 3 is NOT the same as 7-10  </w: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C82576" w:rsidRPr="00F86F5B" w:rsidRDefault="00C82576" w:rsidP="0003768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2/10</w:t>
      </w:r>
      <w:r w:rsidRPr="00F86F5B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Add &amp; subtact</w:t>
      </w:r>
    </w:p>
    <w:p w:rsidR="00C82576" w:rsidRPr="00EF59B2" w:rsidRDefault="00C82576" w:rsidP="0003768F">
      <w:pPr>
        <w:jc w:val="center"/>
        <w:rPr>
          <w:rFonts w:ascii="Comic Sans MS" w:hAnsi="Comic Sans MS"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  <w:u w:val="single"/>
        </w:rPr>
        <w:t>Fact family for add and subtract</w:t>
      </w:r>
    </w:p>
    <w:p w:rsidR="00C82576" w:rsidRPr="005C0D22" w:rsidRDefault="00C82576" w:rsidP="0003768F">
      <w:pPr>
        <w:pStyle w:val="ListParagraph"/>
        <w:numPr>
          <w:ilvl w:val="0"/>
          <w:numId w:val="11"/>
        </w:numPr>
        <w:jc w:val="center"/>
        <w:rPr>
          <w:rFonts w:ascii="Comic Sans MS" w:hAnsi="Comic Sans MS"/>
          <w:position w:val="-24"/>
        </w:rPr>
      </w:pPr>
      <w:r w:rsidRPr="005C0D22">
        <w:rPr>
          <w:rFonts w:ascii="Comic Sans MS" w:hAnsi="Comic Sans MS"/>
          <w:position w:val="-24"/>
        </w:rPr>
        <w:t xml:space="preserve"> +   7  =  20</w:t>
      </w:r>
    </w:p>
    <w:p w:rsidR="00C82576" w:rsidRPr="00EF59B2" w:rsidRDefault="00C82576" w:rsidP="0003768F">
      <w:pPr>
        <w:ind w:left="360"/>
        <w:rPr>
          <w:rFonts w:ascii="Comic Sans MS" w:hAnsi="Comic Sans MS"/>
          <w:position w:val="-24"/>
        </w:rPr>
      </w:pPr>
      <w:r>
        <w:rPr>
          <w:noProof/>
        </w:rPr>
        <w:pict>
          <v:shape id="_x0000_s1246" type="#_x0000_t32" style="position:absolute;left:0;text-align:left;margin-left:68.6pt;margin-top:2.05pt;width:60.75pt;height:24.75pt;flip:x;z-index:251701760" o:connectortype="straight">
            <v:stroke endarrow="block"/>
          </v:shape>
        </w:pict>
      </w:r>
      <w:r>
        <w:rPr>
          <w:noProof/>
        </w:rPr>
        <w:pict>
          <v:shape id="_x0000_s1247" type="#_x0000_t32" style="position:absolute;left:0;text-align:left;margin-left:129.35pt;margin-top:2.05pt;width:57pt;height:24.75pt;z-index:251700736" o:connectortype="straight">
            <v:stroke endarrow="block"/>
          </v:shape>
        </w:pict>
      </w:r>
    </w:p>
    <w:p w:rsidR="00C82576" w:rsidRDefault="00C82576" w:rsidP="0003768F">
      <w:pPr>
        <w:pStyle w:val="ListParagraph"/>
        <w:ind w:left="1080"/>
        <w:rPr>
          <w:rFonts w:ascii="Comic Sans MS" w:hAnsi="Comic Sans MS"/>
          <w:position w:val="-24"/>
        </w:rPr>
      </w:pPr>
    </w:p>
    <w:p w:rsidR="00C82576" w:rsidRPr="005C0D22" w:rsidRDefault="00C82576" w:rsidP="0003768F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position w:val="-24"/>
        </w:rPr>
        <w:t xml:space="preserve">           </w:t>
      </w:r>
      <w:r w:rsidRPr="005C0D22">
        <w:rPr>
          <w:rFonts w:ascii="Comic Sans MS" w:hAnsi="Comic Sans MS"/>
          <w:position w:val="-24"/>
        </w:rPr>
        <w:t xml:space="preserve">20 -  13 = 7       </w:t>
      </w:r>
      <w:r>
        <w:rPr>
          <w:rFonts w:ascii="Comic Sans MS" w:hAnsi="Comic Sans MS"/>
          <w:position w:val="-24"/>
        </w:rPr>
        <w:t xml:space="preserve">    </w:t>
      </w:r>
      <w:r w:rsidRPr="005C0D22">
        <w:rPr>
          <w:rFonts w:ascii="Comic Sans MS" w:hAnsi="Comic Sans MS"/>
          <w:position w:val="-24"/>
        </w:rPr>
        <w:t xml:space="preserve">   20  - 7  =  13</w: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C82576" w:rsidRPr="00F86F5B" w:rsidRDefault="00C82576" w:rsidP="0003768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2/11 </w:t>
      </w:r>
      <w:r w:rsidRPr="00F86F5B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2, 5, 10 times tables</w: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C82576" w:rsidRPr="000B3DAA" w:rsidRDefault="00C82576" w:rsidP="000B3DAA">
      <w:pPr>
        <w:pStyle w:val="ListParagraph"/>
        <w:numPr>
          <w:ilvl w:val="0"/>
          <w:numId w:val="10"/>
        </w:numPr>
        <w:rPr>
          <w:rFonts w:ascii="Comic Sans MS" w:hAnsi="Comic Sans MS"/>
          <w:b/>
          <w:sz w:val="22"/>
          <w:szCs w:val="22"/>
        </w:rPr>
      </w:pPr>
      <w:r w:rsidRPr="000B3DAA">
        <w:rPr>
          <w:rFonts w:ascii="Comic Sans MS" w:hAnsi="Comic Sans MS"/>
          <w:b/>
          <w:sz w:val="22"/>
          <w:szCs w:val="22"/>
        </w:rPr>
        <w:t>See 2/1</w: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Odds  &amp; even numbers</w:t>
      </w:r>
    </w:p>
    <w:p w:rsidR="00C82576" w:rsidRPr="00424CF8" w:rsidRDefault="00C82576" w:rsidP="00424CF8">
      <w:pPr>
        <w:pStyle w:val="ListParagraph"/>
        <w:numPr>
          <w:ilvl w:val="0"/>
          <w:numId w:val="21"/>
        </w:numPr>
        <w:rPr>
          <w:rFonts w:ascii="Comic Sans MS" w:hAnsi="Comic Sans MS"/>
          <w:b/>
          <w:sz w:val="22"/>
          <w:szCs w:val="22"/>
        </w:rPr>
      </w:pPr>
      <w:r w:rsidRPr="00424CF8">
        <w:rPr>
          <w:rFonts w:ascii="Comic Sans MS" w:hAnsi="Comic Sans MS"/>
          <w:b/>
          <w:sz w:val="22"/>
          <w:szCs w:val="22"/>
        </w:rPr>
        <w:t xml:space="preserve">Even numbers </w:t>
      </w:r>
      <w:r w:rsidRPr="00424CF8">
        <w:rPr>
          <w:rFonts w:ascii="Comic Sans MS" w:hAnsi="Comic Sans MS"/>
          <w:sz w:val="22"/>
          <w:szCs w:val="22"/>
        </w:rPr>
        <w:t>– can be paired up</w: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noProof/>
        </w:rPr>
        <w:pict>
          <v:roundrect id="_x0000_s1248" style="position:absolute;margin-left:113.6pt;margin-top:8.15pt;width:54pt;height:49.5pt;z-index:251704832" arcsize="10923f" filled="f"/>
        </w:pict>
      </w:r>
      <w:r>
        <w:rPr>
          <w:noProof/>
        </w:rPr>
        <w:pict>
          <v:roundrect id="_x0000_s1249" style="position:absolute;margin-left:57.35pt;margin-top:8.9pt;width:54pt;height:49.5pt;z-index:251703808" arcsize="10923f" filled="f"/>
        </w:pict>
      </w:r>
      <w:r>
        <w:rPr>
          <w:noProof/>
        </w:rPr>
        <w:pict>
          <v:roundrect id="_x0000_s1250" style="position:absolute;margin-left:.35pt;margin-top:9.65pt;width:54pt;height:49.5pt;z-index:251702784" arcsize="10923f" filled="f"/>
        </w:pic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  <w:r w:rsidRPr="003F7F02">
        <w:rPr>
          <w:noProof/>
        </w:rPr>
        <w:pict>
          <v:shape id="irc_mi" o:spid="_x0000_i1025" type="#_x0000_t75" alt="http://blog.timesunion.com/lifeathome/files/2012/12/10ways-iStock_000019904865Medium_sock.jpg" style="width:25.8pt;height:39pt;visibility:visible">
            <v:imagedata r:id="rId17" o:title=""/>
          </v:shape>
        </w:pict>
      </w:r>
      <w:r w:rsidRPr="002F6EFE">
        <w:rPr>
          <w:rFonts w:ascii="Comic Sans MS" w:hAnsi="Comic Sans MS"/>
          <w:b/>
          <w:noProof/>
          <w:sz w:val="22"/>
          <w:szCs w:val="22"/>
        </w:rPr>
        <w:pict>
          <v:shape id="_x0000_i1026" type="#_x0000_t75" alt="http://blog.timesunion.com/lifeathome/files/2012/12/10ways-iStock_000019904865Medium_sock.jpg" style="width:25.8pt;height:39pt;visibility:visible">
            <v:imagedata r:id="rId17" o:title=""/>
          </v:shape>
        </w:pict>
      </w:r>
      <w:r w:rsidRPr="002F6EFE">
        <w:rPr>
          <w:rFonts w:ascii="Comic Sans MS" w:hAnsi="Comic Sans MS"/>
          <w:b/>
          <w:noProof/>
          <w:sz w:val="22"/>
          <w:szCs w:val="22"/>
        </w:rPr>
        <w:pict>
          <v:shape id="_x0000_i1027" type="#_x0000_t75" alt="http://blog.timesunion.com/lifeathome/files/2012/12/10ways-iStock_000019904865Medium_sock.jpg" style="width:25.8pt;height:39pt;visibility:visible">
            <v:imagedata r:id="rId17" o:title=""/>
          </v:shape>
        </w:pict>
      </w:r>
      <w:r w:rsidRPr="003F7F02">
        <w:rPr>
          <w:noProof/>
        </w:rPr>
        <w:pict>
          <v:shape id="_x0000_i1028" type="#_x0000_t75" alt="http://blog.timesunion.com/lifeathome/files/2012/12/10ways-iStock_000019904865Medium_sock.jpg" style="width:25.8pt;height:39pt;visibility:visible">
            <v:imagedata r:id="rId17" o:title=""/>
          </v:shape>
        </w:pict>
      </w:r>
      <w:r w:rsidRPr="003F7F02">
        <w:rPr>
          <w:noProof/>
        </w:rPr>
        <w:pict>
          <v:shape id="_x0000_i1029" type="#_x0000_t75" alt="http://blog.timesunion.com/lifeathome/files/2012/12/10ways-iStock_000019904865Medium_sock.jpg" style="width:25.8pt;height:39pt;visibility:visible">
            <v:imagedata r:id="rId17" o:title=""/>
          </v:shape>
        </w:pict>
      </w:r>
      <w:r w:rsidRPr="003F7F02">
        <w:rPr>
          <w:noProof/>
        </w:rPr>
        <w:pict>
          <v:shape id="_x0000_i1030" type="#_x0000_t75" alt="http://blog.timesunion.com/lifeathome/files/2012/12/10ways-iStock_000019904865Medium_sock.jpg" style="width:25.8pt;height:39pt;visibility:visible">
            <v:imagedata r:id="rId17" o:title=""/>
          </v:shape>
        </w:pic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C82576" w:rsidRPr="000B3DAA" w:rsidRDefault="00C82576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Tip – the last digit always 0   2   4   6   8</w:t>
      </w:r>
    </w:p>
    <w:p w:rsidR="00C82576" w:rsidRPr="00424CF8" w:rsidRDefault="00C82576" w:rsidP="00424CF8">
      <w:pPr>
        <w:pStyle w:val="ListParagraph"/>
        <w:numPr>
          <w:ilvl w:val="0"/>
          <w:numId w:val="21"/>
        </w:numPr>
        <w:rPr>
          <w:rFonts w:ascii="Comic Sans MS" w:hAnsi="Comic Sans MS"/>
          <w:b/>
          <w:sz w:val="22"/>
          <w:szCs w:val="22"/>
        </w:rPr>
      </w:pPr>
      <w:r w:rsidRPr="00424CF8">
        <w:rPr>
          <w:rFonts w:ascii="Comic Sans MS" w:hAnsi="Comic Sans MS"/>
          <w:b/>
          <w:sz w:val="22"/>
          <w:szCs w:val="22"/>
        </w:rPr>
        <w:t xml:space="preserve">Odd numbers – </w:t>
      </w:r>
      <w:r w:rsidRPr="00424CF8">
        <w:rPr>
          <w:rFonts w:ascii="Comic Sans MS" w:hAnsi="Comic Sans MS"/>
          <w:sz w:val="22"/>
          <w:szCs w:val="22"/>
        </w:rPr>
        <w:t>cannot be paired up</w:t>
      </w:r>
    </w:p>
    <w:p w:rsidR="00C82576" w:rsidRPr="000B3DAA" w:rsidRDefault="00C82576" w:rsidP="00884E10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pict>
          <v:roundrect id="_x0000_s1251" style="position:absolute;margin-left:114.35pt;margin-top:5.3pt;width:54pt;height:49.5pt;z-index:251705856" arcsize="10923f" filled="f"/>
        </w:pict>
      </w:r>
      <w:r>
        <w:rPr>
          <w:noProof/>
        </w:rPr>
        <w:pict>
          <v:roundrect id="_x0000_s1252" style="position:absolute;margin-left:58.1pt;margin-top:6.05pt;width:54pt;height:49.5pt;z-index:251706880" arcsize="10923f" filled="f"/>
        </w:pict>
      </w:r>
      <w:r>
        <w:rPr>
          <w:noProof/>
        </w:rPr>
        <w:pict>
          <v:roundrect id="_x0000_s1253" style="position:absolute;margin-left:1.85pt;margin-top:7.55pt;width:54pt;height:49.5pt;z-index:251707904" arcsize="10923f" filled="f"/>
        </w:pict>
      </w:r>
    </w:p>
    <w:p w:rsidR="00C82576" w:rsidRDefault="00C82576" w:rsidP="000B3DAA">
      <w:pPr>
        <w:rPr>
          <w:rFonts w:ascii="Comic Sans MS" w:hAnsi="Comic Sans MS"/>
          <w:b/>
          <w:sz w:val="22"/>
          <w:szCs w:val="22"/>
          <w:u w:val="single"/>
        </w:rPr>
      </w:pPr>
      <w:r w:rsidRPr="003F7F02">
        <w:rPr>
          <w:noProof/>
        </w:rPr>
        <w:pict>
          <v:shape id="_x0000_i1031" type="#_x0000_t75" alt="http://blog.timesunion.com/lifeathome/files/2012/12/10ways-iStock_000019904865Medium_sock.jpg" style="width:25.8pt;height:39pt;visibility:visible">
            <v:imagedata r:id="rId17" o:title=""/>
          </v:shape>
        </w:pict>
      </w:r>
      <w:r w:rsidRPr="002F6EFE">
        <w:rPr>
          <w:rFonts w:ascii="Comic Sans MS" w:hAnsi="Comic Sans MS"/>
          <w:b/>
          <w:noProof/>
          <w:sz w:val="22"/>
          <w:szCs w:val="22"/>
        </w:rPr>
        <w:pict>
          <v:shape id="_x0000_i1032" type="#_x0000_t75" alt="http://blog.timesunion.com/lifeathome/files/2012/12/10ways-iStock_000019904865Medium_sock.jpg" style="width:25.8pt;height:39pt;visibility:visible">
            <v:imagedata r:id="rId17" o:title=""/>
          </v:shape>
        </w:pict>
      </w:r>
      <w:r w:rsidRPr="002F6EFE">
        <w:rPr>
          <w:rFonts w:ascii="Comic Sans MS" w:hAnsi="Comic Sans MS"/>
          <w:b/>
          <w:noProof/>
          <w:sz w:val="22"/>
          <w:szCs w:val="22"/>
        </w:rPr>
        <w:pict>
          <v:shape id="_x0000_i1033" type="#_x0000_t75" alt="http://blog.timesunion.com/lifeathome/files/2012/12/10ways-iStock_000019904865Medium_sock.jpg" style="width:25.8pt;height:39pt;visibility:visible">
            <v:imagedata r:id="rId17" o:title=""/>
          </v:shape>
        </w:pict>
      </w:r>
      <w:r w:rsidRPr="002F6EFE">
        <w:rPr>
          <w:rFonts w:ascii="Comic Sans MS" w:hAnsi="Comic Sans MS"/>
          <w:b/>
          <w:noProof/>
          <w:sz w:val="22"/>
          <w:szCs w:val="22"/>
        </w:rPr>
        <w:pict>
          <v:shape id="_x0000_i1034" type="#_x0000_t75" alt="http://blog.timesunion.com/lifeathome/files/2012/12/10ways-iStock_000019904865Medium_sock.jpg" style="width:25.8pt;height:39pt;visibility:visible">
            <v:imagedata r:id="rId17" o:title=""/>
          </v:shape>
        </w:pict>
      </w:r>
      <w:r w:rsidRPr="002F6EFE">
        <w:rPr>
          <w:rFonts w:ascii="Comic Sans MS" w:hAnsi="Comic Sans MS"/>
          <w:b/>
          <w:noProof/>
          <w:sz w:val="22"/>
          <w:szCs w:val="22"/>
        </w:rPr>
        <w:pict>
          <v:shape id="_x0000_i1035" type="#_x0000_t75" alt="http://blog.timesunion.com/lifeathome/files/2012/12/10ways-iStock_000019904865Medium_sock.jpg" style="width:25.8pt;height:39pt;visibility:visible">
            <v:imagedata r:id="rId17" o:title=""/>
          </v:shape>
        </w:pict>
      </w:r>
      <w:r w:rsidRPr="003F7F02">
        <w:rPr>
          <w:noProof/>
        </w:rPr>
        <w:pict>
          <v:shape id="_x0000_i1036" type="#_x0000_t75" alt="http://blog.timesunion.com/lifeathome/files/2012/12/10ways-iStock_000019904865Medium_sock.jpg" style="width:25.8pt;height:39pt;visibility:visible">
            <v:imagedata r:id="rId17" o:title=""/>
          </v:shape>
        </w:pict>
      </w:r>
      <w:r w:rsidRPr="003F7F02">
        <w:rPr>
          <w:noProof/>
        </w:rPr>
        <w:pict>
          <v:shape id="_x0000_i1037" type="#_x0000_t75" alt="http://blog.timesunion.com/lifeathome/files/2012/12/10ways-iStock_000019904865Medium_sock.jpg" style="width:25.8pt;height:39pt;visibility:visible">
            <v:imagedata r:id="rId17" o:title=""/>
          </v:shape>
        </w:pic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C82576" w:rsidRPr="000B3DAA" w:rsidRDefault="00C82576" w:rsidP="000B3DAA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Tip – the last digit always 1   3   5   7   9</w: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C82576" w:rsidRPr="00F86F5B" w:rsidRDefault="00C82576" w:rsidP="000B3DA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2/12 </w:t>
      </w:r>
      <w:r w:rsidRPr="00F86F5B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Multiply &amp; divide</w: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Words for MULTIPLY</w: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noProof/>
        </w:rPr>
        <w:pict>
          <v:shape id="_x0000_s1254" type="#_x0000_t202" style="position:absolute;margin-left:175.2pt;margin-top:5.2pt;width:50pt;height:150.2pt;z-index:251713024" fillcolor="#dbe5f1">
            <v:textbox style="mso-fit-shape-to-text:t">
              <w:txbxContent>
                <w:p w:rsidR="00C82576" w:rsidRPr="004B552B" w:rsidRDefault="00C82576" w:rsidP="004B552B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triple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55" type="#_x0000_t202" style="position:absolute;margin-left:117.9pt;margin-top:5pt;width:53.75pt;height:150.2pt;z-index:251712000" fillcolor="#dbe5f1">
            <v:textbox style="mso-fit-shape-to-text:t">
              <w:txbxContent>
                <w:p w:rsidR="00C82576" w:rsidRPr="004B552B" w:rsidRDefault="00C82576" w:rsidP="004B552B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double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56" type="#_x0000_t202" style="position:absolute;margin-left:47.1pt;margin-top:6.3pt;width:66.5pt;height:150.2pt;z-index:251710976" fillcolor="#dbe5f1">
            <v:textbox style="mso-fit-shape-to-text:t">
              <w:txbxContent>
                <w:p w:rsidR="00C82576" w:rsidRPr="004B552B" w:rsidRDefault="00C82576" w:rsidP="004B552B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product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57" type="#_x0000_t202" style="position:absolute;margin-left:-8.5pt;margin-top:6.8pt;width:51.5pt;height:150.2pt;z-index:251709952" fillcolor="#dbe5f1">
            <v:textbox style="mso-fit-shape-to-text:t">
              <w:txbxContent>
                <w:p w:rsidR="00C82576" w:rsidRPr="004B552B" w:rsidRDefault="00C82576">
                  <w:pPr>
                    <w:rPr>
                      <w:rFonts w:ascii="Comic Sans MS" w:hAnsi="Comic Sans MS"/>
                    </w:rPr>
                  </w:pPr>
                  <w:r w:rsidRPr="004B552B">
                    <w:rPr>
                      <w:rFonts w:ascii="Comic Sans MS" w:hAnsi="Comic Sans MS"/>
                    </w:rPr>
                    <w:t>times</w:t>
                  </w:r>
                </w:p>
              </w:txbxContent>
            </v:textbox>
          </v:shape>
        </w:pic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C82576" w:rsidRDefault="00C82576" w:rsidP="004B552B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Words for DIVIDE</w: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noProof/>
        </w:rPr>
        <w:pict>
          <v:shape id="_x0000_s1258" type="#_x0000_t202" style="position:absolute;margin-left:50.8pt;margin-top:6pt;width:51.5pt;height:149.6pt;z-index:251715072" fillcolor="#ff9">
            <v:textbox style="mso-fit-shape-to-text:t">
              <w:txbxContent>
                <w:p w:rsidR="00C82576" w:rsidRPr="004B552B" w:rsidRDefault="00C82576" w:rsidP="004B552B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split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59" type="#_x0000_t202" style="position:absolute;margin-left:-4.7pt;margin-top:5.2pt;width:51.5pt;height:150.2pt;z-index:251714048" fillcolor="#ff9">
            <v:textbox style="mso-fit-shape-to-text:t">
              <w:txbxContent>
                <w:p w:rsidR="00C82576" w:rsidRPr="004B552B" w:rsidRDefault="00C82576" w:rsidP="004B552B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share</w:t>
                  </w:r>
                </w:p>
              </w:txbxContent>
            </v:textbox>
          </v:shape>
        </w:pic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C82576" w:rsidRDefault="00C82576" w:rsidP="004B552B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Words for EQUALS</w: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noProof/>
        </w:rPr>
        <w:pict>
          <v:shape id="_x0000_s1260" type="#_x0000_t202" style="position:absolute;margin-left:36.4pt;margin-top:4.1pt;width:46.25pt;height:149.6pt;z-index:251717120" fillcolor="#e5dfec">
            <v:textbox style="mso-fit-shape-to-text:t">
              <w:txbxContent>
                <w:p w:rsidR="00C82576" w:rsidRPr="004B552B" w:rsidRDefault="00C82576" w:rsidP="004B552B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gives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61" type="#_x0000_t202" style="position:absolute;margin-left:-3.2pt;margin-top:4.6pt;width:32.75pt;height:149.6pt;z-index:251716096" fillcolor="#e5dfec">
            <v:textbox style="mso-fit-shape-to-text:t">
              <w:txbxContent>
                <w:p w:rsidR="00C82576" w:rsidRPr="004B552B" w:rsidRDefault="00C82576" w:rsidP="004B552B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is</w:t>
                  </w:r>
                </w:p>
              </w:txbxContent>
            </v:textbox>
          </v:shape>
        </w:pic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C82576" w:rsidRPr="00EF59B2" w:rsidRDefault="00C82576" w:rsidP="004B552B">
      <w:pPr>
        <w:jc w:val="center"/>
        <w:rPr>
          <w:rFonts w:ascii="Comic Sans MS" w:hAnsi="Comic Sans MS"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  <w:u w:val="single"/>
        </w:rPr>
        <w:t>Fact family for multiply and divide</w:t>
      </w:r>
    </w:p>
    <w:p w:rsidR="00C82576" w:rsidRPr="004B552B" w:rsidRDefault="00C82576" w:rsidP="004B552B">
      <w:pPr>
        <w:ind w:left="525"/>
        <w:jc w:val="center"/>
        <w:rPr>
          <w:rFonts w:ascii="Comic Sans MS" w:hAnsi="Comic Sans MS"/>
          <w:position w:val="-24"/>
        </w:rPr>
      </w:pPr>
      <w:r>
        <w:rPr>
          <w:rFonts w:ascii="Comic Sans MS" w:hAnsi="Comic Sans MS"/>
          <w:position w:val="-24"/>
        </w:rPr>
        <w:t>7</w:t>
      </w:r>
      <w:r w:rsidRPr="004B552B">
        <w:rPr>
          <w:rFonts w:ascii="Comic Sans MS" w:hAnsi="Comic Sans MS"/>
          <w:position w:val="-24"/>
        </w:rPr>
        <w:t xml:space="preserve"> x   </w:t>
      </w:r>
      <w:r>
        <w:rPr>
          <w:rFonts w:ascii="Comic Sans MS" w:hAnsi="Comic Sans MS"/>
          <w:position w:val="-24"/>
        </w:rPr>
        <w:t>5</w:t>
      </w:r>
      <w:r w:rsidRPr="004B552B">
        <w:rPr>
          <w:rFonts w:ascii="Comic Sans MS" w:hAnsi="Comic Sans MS"/>
          <w:position w:val="-24"/>
        </w:rPr>
        <w:t xml:space="preserve">  =  </w:t>
      </w:r>
      <w:r>
        <w:rPr>
          <w:rFonts w:ascii="Comic Sans MS" w:hAnsi="Comic Sans MS"/>
          <w:position w:val="-24"/>
        </w:rPr>
        <w:t>35</w:t>
      </w:r>
    </w:p>
    <w:p w:rsidR="00C82576" w:rsidRPr="00EF59B2" w:rsidRDefault="00C82576" w:rsidP="004B552B">
      <w:pPr>
        <w:ind w:left="360"/>
        <w:rPr>
          <w:rFonts w:ascii="Comic Sans MS" w:hAnsi="Comic Sans MS"/>
          <w:position w:val="-24"/>
        </w:rPr>
      </w:pPr>
      <w:r>
        <w:rPr>
          <w:noProof/>
        </w:rPr>
        <w:pict>
          <v:shape id="_x0000_s1262" type="#_x0000_t32" style="position:absolute;left:0;text-align:left;margin-left:68.6pt;margin-top:2.05pt;width:60.75pt;height:24.75pt;flip:x;z-index:251719168" o:connectortype="straight">
            <v:stroke endarrow="block"/>
          </v:shape>
        </w:pict>
      </w:r>
      <w:r>
        <w:rPr>
          <w:noProof/>
        </w:rPr>
        <w:pict>
          <v:shape id="_x0000_s1263" type="#_x0000_t32" style="position:absolute;left:0;text-align:left;margin-left:129.35pt;margin-top:2.05pt;width:57pt;height:24.75pt;z-index:251718144" o:connectortype="straight">
            <v:stroke endarrow="block"/>
          </v:shape>
        </w:pict>
      </w:r>
    </w:p>
    <w:p w:rsidR="00C82576" w:rsidRDefault="00C82576" w:rsidP="004B552B">
      <w:pPr>
        <w:pStyle w:val="ListParagraph"/>
        <w:ind w:left="1080"/>
        <w:rPr>
          <w:rFonts w:ascii="Comic Sans MS" w:hAnsi="Comic Sans MS"/>
          <w:position w:val="-24"/>
        </w:rPr>
      </w:pPr>
    </w:p>
    <w:p w:rsidR="00C82576" w:rsidRPr="005C0D22" w:rsidRDefault="00C82576" w:rsidP="004B552B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position w:val="-24"/>
        </w:rPr>
        <w:t xml:space="preserve">           35</w:t>
      </w:r>
      <w:r w:rsidRPr="005C0D22">
        <w:rPr>
          <w:rFonts w:ascii="Comic Sans MS" w:hAnsi="Comic Sans MS"/>
          <w:position w:val="-24"/>
        </w:rPr>
        <w:t xml:space="preserve"> </w:t>
      </w:r>
      <w:r>
        <w:rPr>
          <w:rFonts w:ascii="Comic Sans MS" w:hAnsi="Comic Sans MS"/>
          <w:position w:val="-24"/>
        </w:rPr>
        <w:t>÷</w:t>
      </w:r>
      <w:r w:rsidRPr="005C0D22">
        <w:rPr>
          <w:rFonts w:ascii="Comic Sans MS" w:hAnsi="Comic Sans MS"/>
          <w:position w:val="-24"/>
        </w:rPr>
        <w:t xml:space="preserve">  </w:t>
      </w:r>
      <w:r>
        <w:rPr>
          <w:rFonts w:ascii="Comic Sans MS" w:hAnsi="Comic Sans MS"/>
          <w:position w:val="-24"/>
        </w:rPr>
        <w:t>5</w:t>
      </w:r>
      <w:r w:rsidRPr="005C0D22">
        <w:rPr>
          <w:rFonts w:ascii="Comic Sans MS" w:hAnsi="Comic Sans MS"/>
          <w:position w:val="-24"/>
        </w:rPr>
        <w:t xml:space="preserve"> = 7       </w:t>
      </w:r>
      <w:r>
        <w:rPr>
          <w:rFonts w:ascii="Comic Sans MS" w:hAnsi="Comic Sans MS"/>
          <w:position w:val="-24"/>
        </w:rPr>
        <w:t xml:space="preserve">    </w:t>
      </w:r>
      <w:r w:rsidRPr="005C0D22">
        <w:rPr>
          <w:rFonts w:ascii="Comic Sans MS" w:hAnsi="Comic Sans MS"/>
          <w:position w:val="-24"/>
        </w:rPr>
        <w:t xml:space="preserve">   </w:t>
      </w:r>
      <w:r>
        <w:rPr>
          <w:rFonts w:ascii="Comic Sans MS" w:hAnsi="Comic Sans MS"/>
          <w:position w:val="-24"/>
        </w:rPr>
        <w:t>35  ÷ 7  =  5</w: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C82576" w:rsidRPr="00F86F5B" w:rsidRDefault="00C82576" w:rsidP="00FA01BB">
      <w:pPr>
        <w:rPr>
          <w:rFonts w:ascii="Comic Sans MS" w:hAnsi="Comic Sans MS"/>
          <w:b/>
          <w:u w:val="single"/>
        </w:rPr>
      </w:pPr>
      <w:r>
        <w:rPr>
          <w:noProof/>
        </w:rPr>
        <w:pict>
          <v:shape id="_x0000_s1264" type="#_x0000_t32" style="position:absolute;margin-left:263.2pt;margin-top:-18.55pt;width:.7pt;height:792.75pt;flip:x;z-index:251814400" o:connectortype="straight"/>
        </w:pict>
      </w:r>
      <w:r>
        <w:rPr>
          <w:rFonts w:ascii="Comic Sans MS" w:hAnsi="Comic Sans MS"/>
          <w:b/>
        </w:rPr>
        <w:t xml:space="preserve">2/13 </w:t>
      </w:r>
      <w:r w:rsidRPr="00F86F5B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Multiply &amp; divide</w: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C82576" w:rsidRDefault="00C82576" w:rsidP="00FA01BB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noProof/>
        </w:rPr>
        <w:pict>
          <v:shape id="_x0000_s1265" type="#_x0000_t75" alt="http://images.sodahead.com/polls/004207263/333717945_agree_answer_1_xlarge.jpeg" style="position:absolute;margin-left:226.4pt;margin-top:.4pt;width:23.25pt;height:30pt;z-index:-251595264;visibility:visible" wrapcoords="-697 0 -697 21060 21600 21060 21600 0 -697 0">
            <v:imagedata r:id="rId15" o:title=""/>
            <w10:wrap type="tight"/>
          </v:shape>
        </w:pict>
      </w:r>
    </w:p>
    <w:p w:rsidR="00C82576" w:rsidRDefault="00C82576" w:rsidP="00FA01BB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7 x 5 = 35 is the same as 5 x 7 </w:t>
      </w:r>
    </w:p>
    <w:p w:rsidR="00C82576" w:rsidRDefault="00C82576" w:rsidP="00FA01BB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pict>
          <v:shape id="_x0000_s1266" type="#_x0000_t75" alt="http://images.sodahead.com/polls/001538183/540230395_disagree_answer_2_xlarge.jpeg" style="position:absolute;margin-left:221.15pt;margin-top:15.5pt;width:28.5pt;height:30.75pt;z-index:-251596288;visibility:visible" wrapcoords="-568 0 -568 21073 21600 21073 21600 0 -568 0">
            <v:imagedata r:id="rId16" o:title=""/>
            <w10:wrap type="tight"/>
          </v:shape>
        </w:pict>
      </w:r>
    </w:p>
    <w:p w:rsidR="00C82576" w:rsidRPr="00552A23" w:rsidRDefault="00C82576" w:rsidP="00FA01BB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35 ÷ 7 = 5 is NOT the same as 7÷35  </w:t>
      </w:r>
    </w:p>
    <w:p w:rsidR="00C82576" w:rsidRDefault="00C82576" w:rsidP="00FA01BB">
      <w:pPr>
        <w:rPr>
          <w:rFonts w:ascii="Comic Sans MS" w:hAnsi="Comic Sans MS"/>
          <w:b/>
          <w:sz w:val="22"/>
          <w:szCs w:val="22"/>
          <w:u w:val="single"/>
        </w:rPr>
      </w:pP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noProof/>
        </w:rPr>
        <w:pict>
          <v:shape id="_x0000_s1267" type="#_x0000_t32" style="position:absolute;margin-left:-12.85pt;margin-top:8.5pt;width:276pt;height:0;z-index:251815424" o:connectortype="straight"/>
        </w:pict>
      </w:r>
    </w:p>
    <w:p w:rsidR="00C82576" w:rsidRPr="00F86F5B" w:rsidRDefault="00C82576" w:rsidP="00FA01BB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2/14 </w:t>
      </w:r>
      <w:r w:rsidRPr="00F86F5B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Multiply &amp; divide</w:t>
      </w:r>
    </w:p>
    <w:p w:rsidR="00C82576" w:rsidRDefault="00C82576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C82576" w:rsidRDefault="00C82576" w:rsidP="00884E10">
      <w:pPr>
        <w:rPr>
          <w:rFonts w:ascii="Comic Sans MS" w:hAnsi="Comic Sans MS"/>
          <w:sz w:val="22"/>
          <w:szCs w:val="22"/>
        </w:rPr>
      </w:pPr>
      <w:r w:rsidRPr="00713F4B">
        <w:rPr>
          <w:rFonts w:ascii="Comic Sans MS" w:hAnsi="Comic Sans MS"/>
          <w:b/>
          <w:sz w:val="22"/>
          <w:szCs w:val="22"/>
          <w:u w:val="single"/>
        </w:rPr>
        <w:t>Example1</w:t>
      </w:r>
      <w:r>
        <w:rPr>
          <w:rFonts w:ascii="Comic Sans MS" w:hAnsi="Comic Sans MS"/>
          <w:sz w:val="22"/>
          <w:szCs w:val="22"/>
        </w:rPr>
        <w:t>: Here are 20 sweets to share</w:t>
      </w:r>
    </w:p>
    <w:p w:rsidR="00C82576" w:rsidRDefault="00C82576" w:rsidP="00884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Each child gets 5 sweets </w:t>
      </w:r>
    </w:p>
    <w:p w:rsidR="00C82576" w:rsidRDefault="00C82576" w:rsidP="00884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How many children are there?</w:t>
      </w:r>
    </w:p>
    <w:p w:rsidR="00C82576" w:rsidRDefault="00C82576" w:rsidP="00884E10">
      <w:pPr>
        <w:rPr>
          <w:rFonts w:ascii="Comic Sans MS" w:hAnsi="Comic Sans MS"/>
          <w:sz w:val="22"/>
          <w:szCs w:val="22"/>
        </w:rPr>
      </w:pPr>
    </w:p>
    <w:p w:rsidR="00C82576" w:rsidRDefault="00C82576" w:rsidP="00884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Divide them up into groups of 5 sweets-like this                </w:t>
      </w:r>
    </w:p>
    <w:p w:rsidR="00C82576" w:rsidRDefault="00C82576" w:rsidP="00884E10">
      <w:pPr>
        <w:rPr>
          <w:rFonts w:ascii="Comic Sans MS" w:hAnsi="Comic Sans MS"/>
          <w:sz w:val="22"/>
          <w:szCs w:val="22"/>
        </w:rPr>
      </w:pPr>
      <w:r>
        <w:rPr>
          <w:noProof/>
        </w:rPr>
        <w:pict>
          <v:shape id="_x0000_s1268" style="position:absolute;margin-left:127.45pt;margin-top:6.4pt;width:115.4pt;height:93.4pt;z-index:251452928" coordsize="2308,1868" path="m993,125c1117,5,1301,3,1508,5v207,2,652,-5,726,135c2308,280,1946,655,1949,845v3,190,345,281,300,435c2204,1434,1864,1686,1679,1767v-185,81,-405,-16,-543,c998,1783,953,1868,854,1865,755,1862,656,1765,539,1749v-117,-16,-305,79,-390,18c64,1706,,1501,29,1385,58,1269,213,1141,322,1070,431,999,606,1014,680,957v74,-57,40,-86,84,-232c808,579,869,245,993,125xe" filled="f" strokeweight="1.5pt">
            <v:path arrowok="t"/>
          </v:shape>
        </w:pict>
      </w:r>
      <w:r>
        <w:rPr>
          <w:noProof/>
        </w:rPr>
        <w:pict>
          <v:shape id="_x0000_s1269" style="position:absolute;margin-left:-8.35pt;margin-top:2.75pt;width:183pt;height:51.5pt;z-index:251451904" coordsize="3660,1030" path="m210,147c420,,995,64,1395,48v400,-16,862,-16,1217,c2967,64,3390,30,3525,147v135,117,-13,468,-103,601c3332,881,3120,948,2985,948v-135,,-254,-200,-373,-200c2493,748,2374,948,2269,948v-105,,-174,-197,-290,-200c1863,745,1690,930,1575,930v-115,,-168,-182,-285,-182c1173,748,964,930,870,930,776,930,847,748,725,748v-122,,-497,282,-590,182c42,830,,294,210,147xe" filled="f" strokeweight="1.5pt">
            <v:path arrowok="t"/>
          </v:shape>
        </w:pict>
      </w:r>
    </w:p>
    <w:p w:rsidR="00C82576" w:rsidRDefault="00C82576" w:rsidP="00884E10">
      <w:pPr>
        <w:rPr>
          <w:rFonts w:ascii="Comic Sans MS" w:hAnsi="Comic Sans MS"/>
          <w:sz w:val="22"/>
          <w:szCs w:val="22"/>
        </w:rPr>
      </w:pPr>
      <w:r w:rsidRPr="002F6EFE">
        <w:rPr>
          <w:rFonts w:ascii="Arial" w:hAnsi="Arial" w:cs="Arial"/>
          <w:noProof/>
          <w:sz w:val="20"/>
          <w:szCs w:val="20"/>
        </w:rPr>
        <w:pict>
          <v:shape id="il_fi" o:spid="_x0000_i1038" type="#_x0000_t75" alt="http://isafruit.typepad.com/.a/6a00e553fb3e6f883401310fae3700970c-800wi" style="width:30.6pt;height:30.6pt;visibility:visible">
            <v:imagedata r:id="rId7" o:title=""/>
          </v:shape>
        </w:pict>
      </w:r>
      <w:r w:rsidRPr="002F6EFE">
        <w:rPr>
          <w:rFonts w:ascii="Comic Sans MS" w:hAnsi="Comic Sans MS"/>
          <w:noProof/>
          <w:sz w:val="22"/>
          <w:szCs w:val="22"/>
        </w:rPr>
        <w:pict>
          <v:shape id="_x0000_i1039" type="#_x0000_t75" alt="http://isafruit.typepad.com/.a/6a00e553fb3e6f883401310fae3700970c-800wi" style="width:30.6pt;height:30.6pt;visibility:visible">
            <v:imagedata r:id="rId7" o:title=""/>
          </v:shape>
        </w:pict>
      </w:r>
      <w:r w:rsidRPr="002F6EFE">
        <w:rPr>
          <w:rFonts w:ascii="Comic Sans MS" w:hAnsi="Comic Sans MS"/>
          <w:noProof/>
          <w:sz w:val="22"/>
          <w:szCs w:val="22"/>
        </w:rPr>
        <w:pict>
          <v:shape id="_x0000_i1040" type="#_x0000_t75" alt="http://isafruit.typepad.com/.a/6a00e553fb3e6f883401310fae3700970c-800wi" style="width:30.6pt;height:30.6pt;visibility:visible">
            <v:imagedata r:id="rId7" o:title=""/>
          </v:shape>
        </w:pict>
      </w:r>
      <w:r w:rsidRPr="002F6EFE">
        <w:rPr>
          <w:rFonts w:ascii="Comic Sans MS" w:hAnsi="Comic Sans MS"/>
          <w:noProof/>
          <w:sz w:val="22"/>
          <w:szCs w:val="22"/>
        </w:rPr>
        <w:pict>
          <v:shape id="_x0000_i1041" type="#_x0000_t75" alt="http://isafruit.typepad.com/.a/6a00e553fb3e6f883401310fae3700970c-800wi" style="width:30.6pt;height:30.6pt;visibility:visible">
            <v:imagedata r:id="rId7" o:title=""/>
          </v:shape>
        </w:pict>
      </w:r>
      <w:r w:rsidRPr="002F6EFE">
        <w:rPr>
          <w:rFonts w:ascii="Comic Sans MS" w:hAnsi="Comic Sans MS"/>
          <w:noProof/>
          <w:sz w:val="22"/>
          <w:szCs w:val="22"/>
        </w:rPr>
        <w:pict>
          <v:shape id="_x0000_i1042" type="#_x0000_t75" alt="http://isafruit.typepad.com/.a/6a00e553fb3e6f883401310fae3700970c-800wi" style="width:30.6pt;height:30.6pt;visibility:visible">
            <v:imagedata r:id="rId7" o:title=""/>
          </v:shape>
        </w:pict>
      </w:r>
      <w:r w:rsidRPr="002F6EFE">
        <w:rPr>
          <w:rFonts w:ascii="Comic Sans MS" w:hAnsi="Comic Sans MS"/>
          <w:noProof/>
          <w:sz w:val="22"/>
          <w:szCs w:val="22"/>
        </w:rPr>
        <w:pict>
          <v:shape id="_x0000_i1043" type="#_x0000_t75" alt="http://isafruit.typepad.com/.a/6a00e553fb3e6f883401310fae3700970c-800wi" style="width:30.6pt;height:30.6pt;visibility:visible">
            <v:imagedata r:id="rId7" o:title=""/>
          </v:shape>
        </w:pict>
      </w:r>
      <w:r w:rsidRPr="002F6EFE">
        <w:rPr>
          <w:rFonts w:ascii="Comic Sans MS" w:hAnsi="Comic Sans MS"/>
          <w:noProof/>
          <w:sz w:val="22"/>
          <w:szCs w:val="22"/>
        </w:rPr>
        <w:pict>
          <v:shape id="_x0000_i1044" type="#_x0000_t75" alt="http://isafruit.typepad.com/.a/6a00e553fb3e6f883401310fae3700970c-800wi" style="width:30.6pt;height:30.6pt;visibility:visible">
            <v:imagedata r:id="rId7" o:title=""/>
          </v:shape>
        </w:pict>
      </w:r>
    </w:p>
    <w:p w:rsidR="00C82576" w:rsidRDefault="00C82576" w:rsidP="00884E10">
      <w:pPr>
        <w:rPr>
          <w:rFonts w:ascii="Comic Sans MS" w:hAnsi="Comic Sans MS"/>
          <w:sz w:val="22"/>
          <w:szCs w:val="22"/>
        </w:rPr>
      </w:pPr>
      <w:r>
        <w:rPr>
          <w:noProof/>
        </w:rPr>
        <w:pict>
          <v:shape id="_x0000_s1270" style="position:absolute;margin-left:-9.25pt;margin-top:7.65pt;width:144.55pt;height:99.25pt;z-index:251454976" coordsize="2891,1985" path="m543,1740c356,1960,301,1985,213,1937,125,1889,1,1624,18,1454,35,1284,318,1057,318,917,318,777,36,729,18,616,,503,104,339,213,239,322,139,551,30,673,15,795,,822,149,948,149v126,,363,-144,480,-134c1545,25,1558,209,1653,209v95,,246,-192,344,-194c2095,13,2119,194,2242,194v123,,390,-184,492,-179c2836,20,2891,94,2853,224v-38,130,-225,475,-345,574c2388,897,2218,846,2133,816,2048,786,2079,599,1997,616v-82,17,-249,301,-359,301c1528,917,1515,479,1338,616,1161,753,730,1520,543,1740xe" filled="f" strokeweight="1.5pt">
            <v:path arrowok="t"/>
          </v:shape>
        </w:pict>
      </w:r>
    </w:p>
    <w:p w:rsidR="00C82576" w:rsidRDefault="00C82576" w:rsidP="00884E10">
      <w:pPr>
        <w:rPr>
          <w:rFonts w:ascii="Comic Sans MS" w:hAnsi="Comic Sans MS"/>
          <w:sz w:val="22"/>
          <w:szCs w:val="22"/>
        </w:rPr>
      </w:pPr>
      <w:r w:rsidRPr="002F6EFE">
        <w:rPr>
          <w:rFonts w:ascii="Comic Sans MS" w:hAnsi="Comic Sans MS"/>
          <w:noProof/>
          <w:sz w:val="22"/>
          <w:szCs w:val="22"/>
        </w:rPr>
        <w:pict>
          <v:shape id="_x0000_i1045" type="#_x0000_t75" alt="http://isafruit.typepad.com/.a/6a00e553fb3e6f883401310fae3700970c-800wi" style="width:30.6pt;height:30.6pt;visibility:visible">
            <v:imagedata r:id="rId7" o:title=""/>
          </v:shape>
        </w:pict>
      </w:r>
      <w:r w:rsidRPr="002F6EFE">
        <w:rPr>
          <w:rFonts w:ascii="Comic Sans MS" w:hAnsi="Comic Sans MS"/>
          <w:noProof/>
          <w:sz w:val="22"/>
          <w:szCs w:val="22"/>
        </w:rPr>
        <w:pict>
          <v:shape id="_x0000_i1046" type="#_x0000_t75" alt="http://isafruit.typepad.com/.a/6a00e553fb3e6f883401310fae3700970c-800wi" style="width:30.6pt;height:30.6pt;visibility:visible">
            <v:imagedata r:id="rId7" o:title=""/>
          </v:shape>
        </w:pict>
      </w:r>
      <w:r w:rsidRPr="002F6EFE">
        <w:rPr>
          <w:rFonts w:ascii="Comic Sans MS" w:hAnsi="Comic Sans MS"/>
          <w:noProof/>
          <w:sz w:val="22"/>
          <w:szCs w:val="22"/>
        </w:rPr>
        <w:pict>
          <v:shape id="_x0000_i1047" type="#_x0000_t75" alt="http://isafruit.typepad.com/.a/6a00e553fb3e6f883401310fae3700970c-800wi" style="width:30.6pt;height:30.6pt;visibility:visible">
            <v:imagedata r:id="rId7" o:title=""/>
          </v:shape>
        </w:pict>
      </w:r>
      <w:r w:rsidRPr="002F6EFE">
        <w:rPr>
          <w:rFonts w:ascii="Comic Sans MS" w:hAnsi="Comic Sans MS"/>
          <w:noProof/>
          <w:sz w:val="22"/>
          <w:szCs w:val="22"/>
        </w:rPr>
        <w:pict>
          <v:shape id="_x0000_i1048" type="#_x0000_t75" alt="http://isafruit.typepad.com/.a/6a00e553fb3e6f883401310fae3700970c-800wi" style="width:30.6pt;height:30.6pt;visibility:visible">
            <v:imagedata r:id="rId7" o:title=""/>
          </v:shape>
        </w:pict>
      </w:r>
      <w:r w:rsidRPr="002F6EFE">
        <w:rPr>
          <w:rFonts w:ascii="Comic Sans MS" w:hAnsi="Comic Sans MS"/>
          <w:noProof/>
          <w:sz w:val="22"/>
          <w:szCs w:val="22"/>
        </w:rPr>
        <w:pict>
          <v:shape id="_x0000_i1049" type="#_x0000_t75" alt="http://isafruit.typepad.com/.a/6a00e553fb3e6f883401310fae3700970c-800wi" style="width:30.6pt;height:30.6pt;visibility:visible">
            <v:imagedata r:id="rId7" o:title=""/>
          </v:shape>
        </w:pict>
      </w:r>
      <w:r w:rsidRPr="002F6EFE">
        <w:rPr>
          <w:rFonts w:ascii="Comic Sans MS" w:hAnsi="Comic Sans MS"/>
          <w:noProof/>
          <w:sz w:val="22"/>
          <w:szCs w:val="22"/>
        </w:rPr>
        <w:pict>
          <v:shape id="_x0000_i1050" type="#_x0000_t75" alt="http://isafruit.typepad.com/.a/6a00e553fb3e6f883401310fae3700970c-800wi" style="width:30.6pt;height:30.6pt;visibility:visible">
            <v:imagedata r:id="rId7" o:title=""/>
          </v:shape>
        </w:pict>
      </w:r>
      <w:r w:rsidRPr="002F6EFE">
        <w:rPr>
          <w:rFonts w:ascii="Comic Sans MS" w:hAnsi="Comic Sans MS"/>
          <w:noProof/>
          <w:sz w:val="22"/>
          <w:szCs w:val="22"/>
        </w:rPr>
        <w:pict>
          <v:shape id="_x0000_i1051" type="#_x0000_t75" alt="http://isafruit.typepad.com/.a/6a00e553fb3e6f883401310fae3700970c-800wi" style="width:30.6pt;height:30.6pt;visibility:visible">
            <v:imagedata r:id="rId7" o:title=""/>
          </v:shape>
        </w:pict>
      </w:r>
    </w:p>
    <w:p w:rsidR="00C82576" w:rsidRDefault="00C82576" w:rsidP="00884E10">
      <w:pPr>
        <w:rPr>
          <w:rFonts w:ascii="Comic Sans MS" w:hAnsi="Comic Sans MS"/>
          <w:sz w:val="22"/>
          <w:szCs w:val="22"/>
        </w:rPr>
      </w:pPr>
      <w:r>
        <w:rPr>
          <w:noProof/>
        </w:rPr>
        <w:pict>
          <v:shape id="_x0000_s1271" style="position:absolute;margin-left:24.4pt;margin-top:1.75pt;width:188.2pt;height:56.75pt;z-index:251453952" coordsize="3764,1135" path="m3190,933v162,-68,456,-344,515,-481c3764,315,3647,140,3545,110,3443,80,3230,273,3095,273v-135,,-256,-163,-360,-163c2631,110,2588,273,2473,273v-115,,-298,-163,-426,-163c1919,110,1833,273,1704,273v-129,,-315,-163,-433,-163c1153,110,1111,273,995,273,879,273,735,,575,110,415,220,,796,35,933v35,137,573,-17,750,c962,950,995,1050,1100,1037v105,-13,169,-180,314,-180c1559,857,1847,1042,1970,1037v123,-5,84,-225,181,-210c2248,842,2458,1125,2555,1130v97,5,74,-240,180,-273c2841,824,3028,1001,3190,933xe" filled="f" strokeweight="1.5pt">
            <v:path arrowok="t"/>
          </v:shape>
        </w:pict>
      </w:r>
    </w:p>
    <w:p w:rsidR="00C82576" w:rsidRDefault="00C82576" w:rsidP="00884E10">
      <w:pPr>
        <w:rPr>
          <w:rFonts w:ascii="Comic Sans MS" w:hAnsi="Comic Sans MS"/>
          <w:sz w:val="22"/>
          <w:szCs w:val="22"/>
        </w:rPr>
      </w:pPr>
      <w:r w:rsidRPr="002F6EFE">
        <w:rPr>
          <w:rFonts w:ascii="Comic Sans MS" w:hAnsi="Comic Sans MS"/>
          <w:noProof/>
          <w:sz w:val="22"/>
          <w:szCs w:val="22"/>
        </w:rPr>
        <w:pict>
          <v:shape id="_x0000_i1052" type="#_x0000_t75" alt="http://isafruit.typepad.com/.a/6a00e553fb3e6f883401310fae3700970c-800wi" style="width:30.6pt;height:30.6pt;visibility:visible">
            <v:imagedata r:id="rId7" o:title=""/>
          </v:shape>
        </w:pict>
      </w:r>
      <w:r w:rsidRPr="002F6EFE">
        <w:rPr>
          <w:rFonts w:ascii="Comic Sans MS" w:hAnsi="Comic Sans MS"/>
          <w:noProof/>
          <w:sz w:val="22"/>
          <w:szCs w:val="22"/>
        </w:rPr>
        <w:pict>
          <v:shape id="_x0000_i1053" type="#_x0000_t75" alt="http://isafruit.typepad.com/.a/6a00e553fb3e6f883401310fae3700970c-800wi" style="width:30.6pt;height:30.6pt;visibility:visible">
            <v:imagedata r:id="rId7" o:title=""/>
          </v:shape>
        </w:pict>
      </w:r>
      <w:r w:rsidRPr="002F6EFE">
        <w:rPr>
          <w:rFonts w:ascii="Comic Sans MS" w:hAnsi="Comic Sans MS"/>
          <w:noProof/>
          <w:sz w:val="22"/>
          <w:szCs w:val="22"/>
        </w:rPr>
        <w:pict>
          <v:shape id="_x0000_i1054" type="#_x0000_t75" alt="http://isafruit.typepad.com/.a/6a00e553fb3e6f883401310fae3700970c-800wi" style="width:30.6pt;height:30.6pt;visibility:visible">
            <v:imagedata r:id="rId7" o:title=""/>
          </v:shape>
        </w:pict>
      </w:r>
      <w:r w:rsidRPr="002F6EFE">
        <w:rPr>
          <w:rFonts w:ascii="Comic Sans MS" w:hAnsi="Comic Sans MS"/>
          <w:noProof/>
          <w:sz w:val="22"/>
          <w:szCs w:val="22"/>
        </w:rPr>
        <w:pict>
          <v:shape id="_x0000_i1055" type="#_x0000_t75" alt="http://isafruit.typepad.com/.a/6a00e553fb3e6f883401310fae3700970c-800wi" style="width:30.6pt;height:30.6pt;visibility:visible">
            <v:imagedata r:id="rId7" o:title=""/>
          </v:shape>
        </w:pict>
      </w:r>
      <w:r w:rsidRPr="002F6EFE">
        <w:rPr>
          <w:rFonts w:ascii="Comic Sans MS" w:hAnsi="Comic Sans MS"/>
          <w:noProof/>
          <w:sz w:val="22"/>
          <w:szCs w:val="22"/>
        </w:rPr>
        <w:pict>
          <v:shape id="_x0000_i1056" type="#_x0000_t75" alt="http://isafruit.typepad.com/.a/6a00e553fb3e6f883401310fae3700970c-800wi" style="width:30.6pt;height:30.6pt;visibility:visible">
            <v:imagedata r:id="rId7" o:title=""/>
          </v:shape>
        </w:pict>
      </w:r>
      <w:r w:rsidRPr="002F6EFE">
        <w:rPr>
          <w:rFonts w:ascii="Arial" w:hAnsi="Arial" w:cs="Arial"/>
          <w:noProof/>
          <w:sz w:val="20"/>
          <w:szCs w:val="20"/>
        </w:rPr>
        <w:pict>
          <v:shape id="_x0000_i1057" type="#_x0000_t75" alt="http://isafruit.typepad.com/.a/6a00e553fb3e6f883401310fae3700970c-800wi" style="width:30.6pt;height:30.6pt;visibility:visible">
            <v:imagedata r:id="rId7" o:title=""/>
          </v:shape>
        </w:pict>
      </w:r>
    </w:p>
    <w:p w:rsidR="00C82576" w:rsidRDefault="00C82576" w:rsidP="00B56112">
      <w:pPr>
        <w:rPr>
          <w:rFonts w:ascii="Comic Sans MS" w:hAnsi="Comic Sans MS"/>
        </w:rPr>
      </w:pPr>
    </w:p>
    <w:p w:rsidR="00C82576" w:rsidRDefault="00C82576" w:rsidP="00B56112">
      <w:pPr>
        <w:rPr>
          <w:rFonts w:ascii="Comic Sans MS" w:hAnsi="Comic Sans MS"/>
        </w:rPr>
      </w:pPr>
    </w:p>
    <w:p w:rsidR="00C82576" w:rsidRDefault="00C82576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>There must be 4 children</w:t>
      </w:r>
    </w:p>
    <w:p w:rsidR="00C82576" w:rsidRDefault="00C82576" w:rsidP="00B56112">
      <w:pPr>
        <w:rPr>
          <w:rFonts w:ascii="Comic Sans MS" w:hAnsi="Comic Sans MS"/>
        </w:rPr>
      </w:pPr>
    </w:p>
    <w:p w:rsidR="00C82576" w:rsidRDefault="00C82576" w:rsidP="00DB0062">
      <w:pPr>
        <w:rPr>
          <w:rFonts w:ascii="Comic Sans MS" w:hAnsi="Comic Sans MS"/>
          <w:sz w:val="22"/>
          <w:szCs w:val="22"/>
        </w:rPr>
      </w:pPr>
      <w:r w:rsidRPr="00713F4B">
        <w:rPr>
          <w:rFonts w:ascii="Comic Sans MS" w:hAnsi="Comic Sans MS"/>
          <w:b/>
          <w:sz w:val="22"/>
          <w:szCs w:val="22"/>
          <w:u w:val="single"/>
        </w:rPr>
        <w:t>Example2</w:t>
      </w:r>
      <w:r>
        <w:rPr>
          <w:rFonts w:ascii="Comic Sans MS" w:hAnsi="Comic Sans MS"/>
          <w:sz w:val="22"/>
          <w:szCs w:val="22"/>
        </w:rPr>
        <w:t>: Here are 12 marbles to share</w:t>
      </w:r>
    </w:p>
    <w:p w:rsidR="00C82576" w:rsidRDefault="00C82576" w:rsidP="00DB006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There are 4 children. </w:t>
      </w:r>
    </w:p>
    <w:p w:rsidR="00C82576" w:rsidRDefault="00C82576" w:rsidP="00DB006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How many marbles does each get?</w:t>
      </w:r>
    </w:p>
    <w:p w:rsidR="00C82576" w:rsidRDefault="00C82576" w:rsidP="00B56112">
      <w:pPr>
        <w:rPr>
          <w:rFonts w:ascii="Comic Sans MS" w:hAnsi="Comic Sans MS"/>
        </w:rPr>
      </w:pPr>
    </w:p>
    <w:p w:rsidR="00C82576" w:rsidRDefault="00C82576" w:rsidP="00713F4B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Divide them up into 4 groups  - like this                </w:t>
      </w:r>
    </w:p>
    <w:p w:rsidR="00C82576" w:rsidRDefault="00C82576" w:rsidP="00B56112">
      <w:pPr>
        <w:rPr>
          <w:rFonts w:ascii="Comic Sans MS" w:hAnsi="Comic Sans MS"/>
        </w:rPr>
      </w:pPr>
    </w:p>
    <w:p w:rsidR="00C82576" w:rsidRDefault="00C82576" w:rsidP="00B56112">
      <w:pPr>
        <w:rPr>
          <w:rFonts w:ascii="Comic Sans MS" w:hAnsi="Comic Sans MS"/>
        </w:rPr>
      </w:pPr>
      <w:r>
        <w:rPr>
          <w:noProof/>
        </w:rPr>
        <w:pict>
          <v:roundrect id="_x0000_s1272" style="position:absolute;margin-left:8.15pt;margin-top:50.9pt;width:204.45pt;height:43.5pt;z-index:251457024" arcsize="10923f" filled="f"/>
        </w:pict>
      </w:r>
      <w:r>
        <w:rPr>
          <w:noProof/>
        </w:rPr>
        <w:pict>
          <v:roundrect id="_x0000_s1273" style="position:absolute;margin-left:8.15pt;margin-top:101.15pt;width:204.45pt;height:43.5pt;z-index:251459072" arcsize="10923f" filled="f"/>
        </w:pict>
      </w:r>
      <w:r>
        <w:rPr>
          <w:noProof/>
        </w:rPr>
        <w:pict>
          <v:roundrect id="_x0000_s1274" style="position:absolute;margin-left:8.15pt;margin-top:151.45pt;width:204.45pt;height:43.5pt;z-index:251458048" arcsize="10923f" filled="f"/>
        </w:pict>
      </w:r>
      <w:r>
        <w:rPr>
          <w:noProof/>
        </w:rPr>
        <w:pict>
          <v:roundrect id="_x0000_s1275" style="position:absolute;margin-left:8.15pt;margin-top:1.4pt;width:204.45pt;height:43.5pt;z-index:251456000" arcsize="10923f" filled="f"/>
        </w:pict>
      </w:r>
      <w:r w:rsidRPr="002F6EFE">
        <w:rPr>
          <w:rFonts w:ascii="Arial" w:hAnsi="Arial" w:cs="Arial"/>
          <w:noProof/>
          <w:sz w:val="20"/>
          <w:szCs w:val="20"/>
        </w:rPr>
        <w:pict>
          <v:shape id="_x0000_i1058" type="#_x0000_t75" alt="http://www.freestockphotos.biz/pictures/8/8999/marble.jpg" style="width:75pt;height:49.8pt;visibility:visible">
            <v:imagedata r:id="rId18" o:title=""/>
          </v:shape>
        </w:pict>
      </w:r>
      <w:r w:rsidRPr="002F6EFE">
        <w:rPr>
          <w:rFonts w:ascii="Comic Sans MS" w:hAnsi="Comic Sans MS"/>
          <w:noProof/>
        </w:rPr>
        <w:pict>
          <v:shape id="_x0000_i1059" type="#_x0000_t75" alt="http://www.freestockphotos.biz/pictures/8/8999/marble.jpg" style="width:75pt;height:49.8pt;visibility:visible">
            <v:imagedata r:id="rId18" o:title=""/>
          </v:shape>
        </w:pict>
      </w:r>
      <w:r w:rsidRPr="002F6EFE">
        <w:rPr>
          <w:rFonts w:ascii="Comic Sans MS" w:hAnsi="Comic Sans MS"/>
          <w:noProof/>
        </w:rPr>
        <w:pict>
          <v:shape id="_x0000_i1060" type="#_x0000_t75" alt="http://www.freestockphotos.biz/pictures/8/8999/marble.jpg" style="width:75pt;height:49.8pt;visibility:visible">
            <v:imagedata r:id="rId18" o:title=""/>
          </v:shape>
        </w:pict>
      </w:r>
      <w:r w:rsidRPr="002F6EFE">
        <w:rPr>
          <w:rFonts w:ascii="Comic Sans MS" w:hAnsi="Comic Sans MS"/>
          <w:noProof/>
        </w:rPr>
        <w:pict>
          <v:shape id="_x0000_i1061" type="#_x0000_t75" alt="http://www.freestockphotos.biz/pictures/8/8999/marble.jpg" style="width:75pt;height:49.8pt;visibility:visible">
            <v:imagedata r:id="rId18" o:title=""/>
          </v:shape>
        </w:pict>
      </w:r>
      <w:r w:rsidRPr="002F6EFE">
        <w:rPr>
          <w:rFonts w:ascii="Comic Sans MS" w:hAnsi="Comic Sans MS"/>
          <w:noProof/>
        </w:rPr>
        <w:pict>
          <v:shape id="_x0000_i1062" type="#_x0000_t75" alt="http://www.freestockphotos.biz/pictures/8/8999/marble.jpg" style="width:75pt;height:49.8pt;visibility:visible">
            <v:imagedata r:id="rId18" o:title=""/>
          </v:shape>
        </w:pict>
      </w:r>
      <w:r w:rsidRPr="002F6EFE">
        <w:rPr>
          <w:rFonts w:ascii="Comic Sans MS" w:hAnsi="Comic Sans MS"/>
          <w:noProof/>
        </w:rPr>
        <w:pict>
          <v:shape id="_x0000_i1063" type="#_x0000_t75" alt="http://www.freestockphotos.biz/pictures/8/8999/marble.jpg" style="width:75pt;height:49.8pt;visibility:visible">
            <v:imagedata r:id="rId18" o:title=""/>
          </v:shape>
        </w:pict>
      </w:r>
      <w:r w:rsidRPr="002F6EFE">
        <w:rPr>
          <w:rFonts w:ascii="Comic Sans MS" w:hAnsi="Comic Sans MS"/>
          <w:noProof/>
        </w:rPr>
        <w:pict>
          <v:shape id="_x0000_i1064" type="#_x0000_t75" alt="http://www.freestockphotos.biz/pictures/8/8999/marble.jpg" style="width:75pt;height:49.8pt;visibility:visible">
            <v:imagedata r:id="rId18" o:title=""/>
          </v:shape>
        </w:pict>
      </w:r>
      <w:r w:rsidRPr="002F6EFE">
        <w:rPr>
          <w:rFonts w:ascii="Comic Sans MS" w:hAnsi="Comic Sans MS"/>
          <w:noProof/>
        </w:rPr>
        <w:pict>
          <v:shape id="_x0000_i1065" type="#_x0000_t75" alt="http://www.freestockphotos.biz/pictures/8/8999/marble.jpg" style="width:75pt;height:49.8pt;visibility:visible">
            <v:imagedata r:id="rId18" o:title=""/>
          </v:shape>
        </w:pict>
      </w:r>
      <w:r w:rsidRPr="002F6EFE">
        <w:rPr>
          <w:rFonts w:ascii="Comic Sans MS" w:hAnsi="Comic Sans MS"/>
          <w:noProof/>
        </w:rPr>
        <w:pict>
          <v:shape id="_x0000_i1066" type="#_x0000_t75" alt="http://www.freestockphotos.biz/pictures/8/8999/marble.jpg" style="width:75pt;height:49.8pt;visibility:visible">
            <v:imagedata r:id="rId18" o:title=""/>
          </v:shape>
        </w:pict>
      </w:r>
      <w:r w:rsidRPr="002F6EFE">
        <w:rPr>
          <w:rFonts w:ascii="Comic Sans MS" w:hAnsi="Comic Sans MS"/>
          <w:noProof/>
        </w:rPr>
        <w:pict>
          <v:shape id="_x0000_i1067" type="#_x0000_t75" alt="http://www.freestockphotos.biz/pictures/8/8999/marble.jpg" style="width:75pt;height:49.8pt;visibility:visible">
            <v:imagedata r:id="rId18" o:title=""/>
          </v:shape>
        </w:pict>
      </w:r>
      <w:r w:rsidRPr="002F6EFE">
        <w:rPr>
          <w:rFonts w:ascii="Comic Sans MS" w:hAnsi="Comic Sans MS"/>
          <w:noProof/>
        </w:rPr>
        <w:pict>
          <v:shape id="_x0000_i1068" type="#_x0000_t75" alt="http://www.freestockphotos.biz/pictures/8/8999/marble.jpg" style="width:75pt;height:49.8pt;visibility:visible">
            <v:imagedata r:id="rId18" o:title=""/>
          </v:shape>
        </w:pict>
      </w:r>
      <w:r w:rsidRPr="002F6EFE">
        <w:rPr>
          <w:rFonts w:ascii="Arial" w:hAnsi="Arial" w:cs="Arial"/>
          <w:noProof/>
          <w:sz w:val="20"/>
          <w:szCs w:val="20"/>
        </w:rPr>
        <w:pict>
          <v:shape id="_x0000_i1069" type="#_x0000_t75" alt="http://www.freestockphotos.biz/pictures/8/8999/marble.jpg" style="width:75pt;height:49.8pt;visibility:visible">
            <v:imagedata r:id="rId18" o:title=""/>
          </v:shape>
        </w:pict>
      </w:r>
    </w:p>
    <w:p w:rsidR="00C82576" w:rsidRDefault="00C82576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>Each child gets 3 marbles</w:t>
      </w:r>
    </w:p>
    <w:p w:rsidR="00C82576" w:rsidRDefault="00C82576" w:rsidP="00FA01BB">
      <w:pPr>
        <w:rPr>
          <w:rFonts w:ascii="Comic Sans MS" w:hAnsi="Comic Sans MS"/>
          <w:b/>
        </w:rPr>
      </w:pPr>
      <w:r w:rsidRPr="00A93AA5">
        <w:rPr>
          <w:rFonts w:ascii="Comic Sans MS" w:hAnsi="Comic Sans MS"/>
          <w:b/>
          <w:u w:val="single"/>
        </w:rPr>
        <w:t>Repeated addition</w:t>
      </w:r>
      <w:r w:rsidRPr="00A93AA5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>(Multiplication)</w:t>
      </w:r>
    </w:p>
    <w:p w:rsidR="00C82576" w:rsidRPr="00A93AA5" w:rsidRDefault="00C82576" w:rsidP="00FA01BB">
      <w:pPr>
        <w:rPr>
          <w:rFonts w:ascii="Comic Sans MS" w:hAnsi="Comic Sans MS"/>
          <w:b/>
        </w:rPr>
      </w:pPr>
    </w:p>
    <w:p w:rsidR="00C82576" w:rsidRDefault="00C82576" w:rsidP="00FA01BB">
      <w:pPr>
        <w:jc w:val="center"/>
        <w:rPr>
          <w:rFonts w:ascii="Comic Sans MS" w:hAnsi="Comic Sans MS"/>
        </w:rPr>
      </w:pPr>
      <w:r w:rsidRPr="002F6EFE">
        <w:rPr>
          <w:rFonts w:ascii="Comic Sans MS" w:hAnsi="Comic Sans MS"/>
          <w:noProof/>
        </w:rPr>
        <w:pict>
          <v:shape id="Picture 27" o:spid="_x0000_i1070" type="#_x0000_t75" alt="http://www.beaconlearningcenter.com/weblessons/animallegs/soccer.jpg" style="width:100.8pt;height:99.6pt;visibility:visible">
            <v:imagedata r:id="rId19" o:title=""/>
          </v:shape>
        </w:pict>
      </w:r>
    </w:p>
    <w:p w:rsidR="00C82576" w:rsidRDefault="00C82576" w:rsidP="00FA01B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Here are 3 footballers. </w:t>
      </w:r>
    </w:p>
    <w:p w:rsidR="00C82576" w:rsidRDefault="00C82576" w:rsidP="00FA01BB">
      <w:pPr>
        <w:rPr>
          <w:rFonts w:ascii="Comic Sans MS" w:hAnsi="Comic Sans MS"/>
        </w:rPr>
      </w:pPr>
      <w:r>
        <w:rPr>
          <w:rFonts w:ascii="Comic Sans MS" w:hAnsi="Comic Sans MS"/>
        </w:rPr>
        <w:t>How many legs do they have altogether?</w:t>
      </w:r>
    </w:p>
    <w:p w:rsidR="00C82576" w:rsidRDefault="00C82576" w:rsidP="00FA01BB">
      <w:pPr>
        <w:rPr>
          <w:rFonts w:ascii="Comic Sans MS" w:hAnsi="Comic Sans MS"/>
        </w:rPr>
      </w:pPr>
      <w:r>
        <w:rPr>
          <w:noProof/>
        </w:rPr>
        <w:pict>
          <v:shape id="_x0000_s1276" type="#_x0000_t32" style="position:absolute;margin-left:102.35pt;margin-top:10.9pt;width:0;height:45.45pt;z-index:251724288" o:connectortype="straight"/>
        </w:pict>
      </w:r>
      <w:r>
        <w:rPr>
          <w:noProof/>
        </w:rPr>
        <w:pict>
          <v:rect id="_x0000_s1277" style="position:absolute;margin-left:-2.65pt;margin-top:10.9pt;width:240.75pt;height:45.45pt;z-index:251723264" filled="f"/>
        </w:pict>
      </w:r>
    </w:p>
    <w:p w:rsidR="00C82576" w:rsidRPr="00A93AA5" w:rsidRDefault="00C82576" w:rsidP="00FA01BB">
      <w:pPr>
        <w:rPr>
          <w:rFonts w:ascii="Comic Sans MS" w:hAnsi="Comic Sans MS"/>
          <w:sz w:val="22"/>
          <w:szCs w:val="22"/>
        </w:rPr>
      </w:pPr>
      <w:r w:rsidRPr="00A93AA5">
        <w:rPr>
          <w:rFonts w:ascii="Comic Sans MS" w:hAnsi="Comic Sans MS"/>
          <w:sz w:val="22"/>
          <w:szCs w:val="22"/>
        </w:rPr>
        <w:t>Addition sentence     Multiplication sentence</w:t>
      </w:r>
    </w:p>
    <w:p w:rsidR="00C82576" w:rsidRDefault="00C82576" w:rsidP="00FA01B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2 + 2 + 2 = 6                 3 x 2 = 6</w:t>
      </w:r>
    </w:p>
    <w:p w:rsidR="00C82576" w:rsidRDefault="00C82576" w:rsidP="00FA01BB">
      <w:pPr>
        <w:rPr>
          <w:rFonts w:ascii="Comic Sans MS" w:hAnsi="Comic Sans MS"/>
        </w:rPr>
      </w:pPr>
    </w:p>
    <w:p w:rsidR="00C82576" w:rsidRPr="00A93AA5" w:rsidRDefault="00C82576" w:rsidP="00FA01BB">
      <w:pPr>
        <w:rPr>
          <w:rFonts w:ascii="Comic Sans MS" w:hAnsi="Comic Sans MS"/>
          <w:color w:val="FF0000"/>
          <w:sz w:val="22"/>
          <w:szCs w:val="22"/>
          <w:u w:val="single"/>
        </w:rPr>
      </w:pPr>
      <w:r w:rsidRPr="00A93AA5">
        <w:rPr>
          <w:rFonts w:ascii="Comic Sans MS" w:hAnsi="Comic Sans MS"/>
          <w:color w:val="FF0000"/>
          <w:sz w:val="22"/>
          <w:szCs w:val="22"/>
          <w:u w:val="single"/>
        </w:rPr>
        <w:t>Repeated addition is the same as multiplication</w:t>
      </w:r>
    </w:p>
    <w:p w:rsidR="00C82576" w:rsidRDefault="00C82576" w:rsidP="00FA01BB">
      <w:pPr>
        <w:rPr>
          <w:rFonts w:ascii="Comic Sans MS" w:hAnsi="Comic Sans MS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35"/>
        <w:gridCol w:w="2922"/>
      </w:tblGrid>
      <w:tr w:rsidR="00C82576" w:rsidTr="002F6EFE">
        <w:tc>
          <w:tcPr>
            <w:tcW w:w="2235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F6EFE">
              <w:rPr>
                <w:rFonts w:ascii="Comic Sans MS" w:hAnsi="Comic Sans MS"/>
                <w:b/>
                <w:sz w:val="22"/>
                <w:szCs w:val="22"/>
              </w:rPr>
              <w:t>Addition sentence</w:t>
            </w:r>
          </w:p>
        </w:tc>
        <w:tc>
          <w:tcPr>
            <w:tcW w:w="2922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F6EFE">
              <w:rPr>
                <w:rFonts w:ascii="Comic Sans MS" w:hAnsi="Comic Sans MS"/>
                <w:b/>
                <w:sz w:val="22"/>
                <w:szCs w:val="22"/>
              </w:rPr>
              <w:t>Multiplication sentence</w:t>
            </w:r>
          </w:p>
        </w:tc>
      </w:tr>
      <w:tr w:rsidR="00C82576" w:rsidTr="002F6EFE">
        <w:tc>
          <w:tcPr>
            <w:tcW w:w="2235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</w:rPr>
            </w:pPr>
            <w:r w:rsidRPr="002F6EFE">
              <w:rPr>
                <w:rFonts w:ascii="Comic Sans MS" w:hAnsi="Comic Sans MS"/>
              </w:rPr>
              <w:t>5 + 5 + 5 + 5 = 20</w:t>
            </w:r>
          </w:p>
        </w:tc>
        <w:tc>
          <w:tcPr>
            <w:tcW w:w="2922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b/>
              </w:rPr>
            </w:pPr>
            <w:r w:rsidRPr="002F6EFE">
              <w:rPr>
                <w:rFonts w:ascii="Comic Sans MS" w:hAnsi="Comic Sans MS"/>
                <w:b/>
              </w:rPr>
              <w:t>4 x 5 = 20</w:t>
            </w:r>
          </w:p>
        </w:tc>
      </w:tr>
      <w:tr w:rsidR="00C82576" w:rsidTr="002F6EFE">
        <w:tc>
          <w:tcPr>
            <w:tcW w:w="2235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</w:rPr>
            </w:pPr>
            <w:r w:rsidRPr="002F6EFE">
              <w:rPr>
                <w:rFonts w:ascii="Comic Sans MS" w:hAnsi="Comic Sans MS"/>
              </w:rPr>
              <w:t>10 + 10 + 10 = 30</w:t>
            </w:r>
          </w:p>
        </w:tc>
        <w:tc>
          <w:tcPr>
            <w:tcW w:w="2922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  <w:b/>
              </w:rPr>
            </w:pPr>
            <w:r w:rsidRPr="002F6EFE">
              <w:rPr>
                <w:rFonts w:ascii="Comic Sans MS" w:hAnsi="Comic Sans MS"/>
                <w:b/>
              </w:rPr>
              <w:t>3 x 10 = 30</w:t>
            </w:r>
          </w:p>
        </w:tc>
      </w:tr>
    </w:tbl>
    <w:p w:rsidR="00C82576" w:rsidRDefault="00C82576" w:rsidP="00FA01BB">
      <w:pPr>
        <w:rPr>
          <w:rFonts w:ascii="Comic Sans MS" w:hAnsi="Comic Sans MS"/>
          <w:b/>
        </w:rPr>
      </w:pPr>
    </w:p>
    <w:p w:rsidR="00C82576" w:rsidRDefault="00C82576" w:rsidP="00FA01BB">
      <w:pPr>
        <w:rPr>
          <w:rFonts w:ascii="Comic Sans MS" w:hAnsi="Comic Sans MS"/>
          <w:b/>
        </w:rPr>
      </w:pPr>
      <w:r>
        <w:rPr>
          <w:noProof/>
        </w:rPr>
        <w:pict>
          <v:rect id="_x0000_s1278" style="position:absolute;margin-left:263.9pt;margin-top:-8.05pt;width:267pt;height:462.1pt;z-index:251722240" filled="f"/>
        </w:pict>
      </w:r>
      <w:r w:rsidRPr="00A93AA5">
        <w:rPr>
          <w:rFonts w:ascii="Comic Sans MS" w:hAnsi="Comic Sans MS"/>
          <w:b/>
          <w:u w:val="single"/>
        </w:rPr>
        <w:t xml:space="preserve">Repeated </w:t>
      </w:r>
      <w:r>
        <w:rPr>
          <w:rFonts w:ascii="Comic Sans MS" w:hAnsi="Comic Sans MS"/>
          <w:b/>
          <w:u w:val="single"/>
        </w:rPr>
        <w:t xml:space="preserve">subtraction </w:t>
      </w:r>
      <w:r w:rsidRPr="00A93AA5">
        <w:rPr>
          <w:rFonts w:ascii="Comic Sans MS" w:hAnsi="Comic Sans MS"/>
          <w:b/>
        </w:rPr>
        <w:t xml:space="preserve">(Division) </w:t>
      </w:r>
    </w:p>
    <w:p w:rsidR="00C82576" w:rsidRPr="00A93AA5" w:rsidRDefault="00C82576" w:rsidP="00FA01BB">
      <w:pPr>
        <w:rPr>
          <w:rFonts w:ascii="Comic Sans MS" w:hAnsi="Comic Sans MS"/>
          <w:color w:val="FF0000"/>
          <w:sz w:val="22"/>
          <w:szCs w:val="22"/>
          <w:u w:val="single"/>
        </w:rPr>
      </w:pPr>
      <w:r w:rsidRPr="00A93AA5">
        <w:rPr>
          <w:rFonts w:ascii="Comic Sans MS" w:hAnsi="Comic Sans MS"/>
          <w:color w:val="FF0000"/>
          <w:sz w:val="22"/>
          <w:szCs w:val="22"/>
          <w:u w:val="single"/>
        </w:rPr>
        <w:t xml:space="preserve">Repeated </w:t>
      </w:r>
      <w:r>
        <w:rPr>
          <w:rFonts w:ascii="Comic Sans MS" w:hAnsi="Comic Sans MS"/>
          <w:color w:val="FF0000"/>
          <w:sz w:val="22"/>
          <w:szCs w:val="22"/>
          <w:u w:val="single"/>
        </w:rPr>
        <w:t>subtraction</w:t>
      </w:r>
      <w:r w:rsidRPr="00A93AA5">
        <w:rPr>
          <w:rFonts w:ascii="Comic Sans MS" w:hAnsi="Comic Sans MS"/>
          <w:color w:val="FF0000"/>
          <w:sz w:val="22"/>
          <w:szCs w:val="22"/>
          <w:u w:val="single"/>
        </w:rPr>
        <w:t xml:space="preserve"> is the same as </w:t>
      </w:r>
      <w:r>
        <w:rPr>
          <w:rFonts w:ascii="Comic Sans MS" w:hAnsi="Comic Sans MS"/>
          <w:color w:val="FF0000"/>
          <w:sz w:val="22"/>
          <w:szCs w:val="22"/>
          <w:u w:val="single"/>
        </w:rPr>
        <w:t>division</w:t>
      </w:r>
    </w:p>
    <w:p w:rsidR="00C82576" w:rsidRDefault="00C82576" w:rsidP="00FA01BB">
      <w:pPr>
        <w:rPr>
          <w:rFonts w:ascii="Comic Sans MS" w:hAnsi="Comic Sans MS"/>
          <w:b/>
        </w:rPr>
      </w:pPr>
    </w:p>
    <w:p w:rsidR="00C82576" w:rsidRDefault="00C82576" w:rsidP="00FA01BB">
      <w:pPr>
        <w:rPr>
          <w:rFonts w:ascii="Comic Sans MS" w:hAnsi="Comic Sans MS"/>
          <w:b/>
        </w:rPr>
      </w:pPr>
      <w:r>
        <w:rPr>
          <w:noProof/>
        </w:rPr>
        <w:pict>
          <v:shape id="_x0000_s1279" type="#_x0000_t202" style="position:absolute;margin-left:81.65pt;margin-top:5.85pt;width:129.45pt;height:106.7pt;z-index:251725312">
            <v:textbox style="mso-next-textbox:#_x0000_s1279">
              <w:txbxContent>
                <w:p w:rsidR="00C82576" w:rsidRDefault="00C82576" w:rsidP="00FA01BB">
                  <w:pPr>
                    <w:jc w:val="center"/>
                    <w:rPr>
                      <w:rFonts w:ascii="Comic Sans MS" w:hAnsi="Comic Sans MS"/>
                    </w:rPr>
                  </w:pPr>
                  <w:r w:rsidRPr="00A93AA5">
                    <w:rPr>
                      <w:rFonts w:ascii="Comic Sans MS" w:hAnsi="Comic Sans MS"/>
                    </w:rPr>
                    <w:t>This is the same as 15 ÷ 5 = 3</w:t>
                  </w:r>
                </w:p>
                <w:p w:rsidR="00C82576" w:rsidRDefault="00C82576" w:rsidP="00FA01BB">
                  <w:pPr>
                    <w:jc w:val="center"/>
                    <w:rPr>
                      <w:rFonts w:ascii="Comic Sans MS" w:hAnsi="Comic Sans MS"/>
                    </w:rPr>
                  </w:pPr>
                </w:p>
                <w:p w:rsidR="00C82576" w:rsidRPr="00A93AA5" w:rsidRDefault="00C82576" w:rsidP="00FA01BB">
                  <w:pPr>
                    <w:jc w:val="center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Because 5 has been subtracted 3 times to get to 0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</w:rPr>
        <w:t>15</w:t>
      </w:r>
    </w:p>
    <w:p w:rsidR="00C82576" w:rsidRPr="00A93AA5" w:rsidRDefault="00C82576" w:rsidP="00FA01BB">
      <w:pPr>
        <w:rPr>
          <w:rFonts w:ascii="Comic Sans MS" w:hAnsi="Comic Sans MS"/>
          <w:b/>
        </w:rPr>
      </w:pPr>
      <w:r w:rsidRPr="00A93AA5">
        <w:rPr>
          <w:rFonts w:ascii="Comic Sans MS" w:hAnsi="Comic Sans MS"/>
          <w:b/>
          <w:u w:val="single"/>
        </w:rPr>
        <w:t>-5</w:t>
      </w:r>
      <w:r>
        <w:rPr>
          <w:rFonts w:ascii="Comic Sans MS" w:hAnsi="Comic Sans MS"/>
          <w:b/>
        </w:rPr>
        <w:t xml:space="preserve"> (1)</w:t>
      </w:r>
    </w:p>
    <w:p w:rsidR="00C82576" w:rsidRDefault="00C82576" w:rsidP="00FA01BB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10</w:t>
      </w:r>
    </w:p>
    <w:p w:rsidR="00C82576" w:rsidRPr="00A93AA5" w:rsidRDefault="00C82576" w:rsidP="00FA01BB">
      <w:pPr>
        <w:rPr>
          <w:rFonts w:ascii="Comic Sans MS" w:hAnsi="Comic Sans MS"/>
          <w:b/>
        </w:rPr>
      </w:pPr>
      <w:r w:rsidRPr="00A93AA5">
        <w:rPr>
          <w:rFonts w:ascii="Comic Sans MS" w:hAnsi="Comic Sans MS"/>
          <w:b/>
          <w:u w:val="single"/>
        </w:rPr>
        <w:t>-5</w:t>
      </w:r>
      <w:r>
        <w:rPr>
          <w:rFonts w:ascii="Comic Sans MS" w:hAnsi="Comic Sans MS"/>
          <w:b/>
        </w:rPr>
        <w:t xml:space="preserve"> (2)</w:t>
      </w:r>
    </w:p>
    <w:p w:rsidR="00C82576" w:rsidRDefault="00C82576" w:rsidP="00FA01BB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5</w:t>
      </w:r>
    </w:p>
    <w:p w:rsidR="00C82576" w:rsidRPr="00A93AA5" w:rsidRDefault="00C82576" w:rsidP="00FA01BB">
      <w:pPr>
        <w:rPr>
          <w:rFonts w:ascii="Comic Sans MS" w:hAnsi="Comic Sans MS"/>
          <w:b/>
        </w:rPr>
      </w:pPr>
      <w:r w:rsidRPr="00A93AA5">
        <w:rPr>
          <w:rFonts w:ascii="Comic Sans MS" w:hAnsi="Comic Sans MS"/>
          <w:b/>
          <w:u w:val="single"/>
        </w:rPr>
        <w:t>-5</w:t>
      </w:r>
      <w:r>
        <w:rPr>
          <w:rFonts w:ascii="Comic Sans MS" w:hAnsi="Comic Sans MS"/>
          <w:b/>
        </w:rPr>
        <w:t xml:space="preserve"> (3) </w:t>
      </w:r>
    </w:p>
    <w:p w:rsidR="00C82576" w:rsidRDefault="00C82576" w:rsidP="00FA01BB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0 </w:t>
      </w:r>
    </w:p>
    <w:p w:rsidR="00C82576" w:rsidRDefault="00C82576" w:rsidP="00FA01BB">
      <w:pPr>
        <w:rPr>
          <w:rFonts w:ascii="Comic Sans MS" w:hAnsi="Comic Sans MS"/>
          <w:b/>
        </w:rPr>
      </w:pPr>
    </w:p>
    <w:p w:rsidR="00C82576" w:rsidRDefault="00C82576" w:rsidP="00FA01BB">
      <w:pPr>
        <w:rPr>
          <w:rFonts w:ascii="Comic Sans MS" w:hAnsi="Comic Sans MS"/>
          <w:b/>
        </w:rPr>
      </w:pPr>
    </w:p>
    <w:p w:rsidR="00C82576" w:rsidRDefault="00C82576" w:rsidP="00FA01BB">
      <w:pPr>
        <w:rPr>
          <w:rFonts w:ascii="Comic Sans MS" w:hAnsi="Comic Sans MS"/>
          <w:b/>
        </w:rPr>
      </w:pPr>
    </w:p>
    <w:p w:rsidR="00C82576" w:rsidRDefault="00C82576" w:rsidP="00FA01BB">
      <w:pPr>
        <w:rPr>
          <w:rFonts w:ascii="Comic Sans MS" w:hAnsi="Comic Sans MS"/>
          <w:b/>
        </w:rPr>
      </w:pPr>
    </w:p>
    <w:p w:rsidR="00C82576" w:rsidRDefault="00C82576" w:rsidP="00FA01BB">
      <w:pPr>
        <w:rPr>
          <w:rFonts w:ascii="Comic Sans MS" w:hAnsi="Comic Sans MS"/>
          <w:b/>
        </w:rPr>
      </w:pPr>
    </w:p>
    <w:p w:rsidR="00C82576" w:rsidRDefault="00C82576" w:rsidP="00FA01BB">
      <w:pPr>
        <w:rPr>
          <w:rFonts w:ascii="Comic Sans MS" w:hAnsi="Comic Sans MS"/>
          <w:b/>
        </w:rPr>
      </w:pPr>
    </w:p>
    <w:p w:rsidR="00C82576" w:rsidRDefault="00C82576" w:rsidP="00FA01BB">
      <w:pPr>
        <w:rPr>
          <w:rFonts w:ascii="Comic Sans MS" w:hAnsi="Comic Sans MS"/>
          <w:b/>
        </w:rPr>
      </w:pPr>
    </w:p>
    <w:p w:rsidR="00C82576" w:rsidRDefault="00C82576" w:rsidP="00FA01BB">
      <w:pPr>
        <w:rPr>
          <w:rFonts w:ascii="Comic Sans MS" w:hAnsi="Comic Sans MS"/>
          <w:b/>
        </w:rPr>
      </w:pPr>
    </w:p>
    <w:p w:rsidR="00C82576" w:rsidRDefault="00C82576" w:rsidP="00FA01BB">
      <w:pPr>
        <w:rPr>
          <w:rFonts w:ascii="Comic Sans MS" w:hAnsi="Comic Sans MS"/>
          <w:b/>
        </w:rPr>
      </w:pPr>
    </w:p>
    <w:p w:rsidR="00C82576" w:rsidRDefault="00C82576" w:rsidP="00FA01BB">
      <w:pPr>
        <w:rPr>
          <w:rFonts w:ascii="Comic Sans MS" w:hAnsi="Comic Sans MS"/>
          <w:b/>
        </w:rPr>
      </w:pPr>
    </w:p>
    <w:p w:rsidR="00C82576" w:rsidRDefault="00C82576" w:rsidP="00FA01BB">
      <w:pPr>
        <w:rPr>
          <w:rFonts w:ascii="Comic Sans MS" w:hAnsi="Comic Sans MS"/>
          <w:b/>
        </w:rPr>
      </w:pPr>
    </w:p>
    <w:p w:rsidR="00C82576" w:rsidRDefault="00C82576" w:rsidP="00FA01BB">
      <w:pPr>
        <w:rPr>
          <w:rFonts w:ascii="Comic Sans MS" w:hAnsi="Comic Sans MS"/>
          <w:b/>
        </w:rPr>
      </w:pPr>
    </w:p>
    <w:p w:rsidR="00C82576" w:rsidRDefault="00C82576" w:rsidP="00FA01BB">
      <w:pPr>
        <w:rPr>
          <w:rFonts w:ascii="Comic Sans MS" w:hAnsi="Comic Sans MS"/>
          <w:b/>
        </w:rPr>
      </w:pPr>
    </w:p>
    <w:p w:rsidR="00C82576" w:rsidRDefault="00C82576" w:rsidP="00FA01BB">
      <w:pPr>
        <w:rPr>
          <w:rFonts w:ascii="Comic Sans MS" w:hAnsi="Comic Sans MS"/>
          <w:b/>
        </w:rPr>
      </w:pPr>
    </w:p>
    <w:p w:rsidR="00C82576" w:rsidRDefault="00C82576" w:rsidP="00FA01BB">
      <w:pPr>
        <w:rPr>
          <w:rFonts w:ascii="Comic Sans MS" w:hAnsi="Comic Sans MS"/>
          <w:b/>
        </w:rPr>
      </w:pPr>
    </w:p>
    <w:p w:rsidR="00C82576" w:rsidRDefault="00C82576" w:rsidP="00FA01BB">
      <w:pPr>
        <w:rPr>
          <w:rFonts w:ascii="Comic Sans MS" w:hAnsi="Comic Sans MS"/>
        </w:rPr>
      </w:pPr>
      <w:r>
        <w:rPr>
          <w:noProof/>
        </w:rPr>
        <w:pict>
          <v:shape id="_x0000_s1280" type="#_x0000_t32" style="position:absolute;margin-left:263.2pt;margin-top:-18.55pt;width:.7pt;height:794.25pt;flip:x;z-index:251816448" o:connectortype="straight"/>
        </w:pict>
      </w:r>
      <w:r>
        <w:rPr>
          <w:rFonts w:ascii="Comic Sans MS" w:hAnsi="Comic Sans MS"/>
          <w:b/>
        </w:rPr>
        <w:t>2/15 &amp; 16</w:t>
      </w:r>
      <w:r w:rsidRPr="00F86F5B">
        <w:rPr>
          <w:rFonts w:ascii="Comic Sans MS" w:hAnsi="Comic Sans MS"/>
          <w:b/>
        </w:rPr>
        <w:t xml:space="preserve"> </w:t>
      </w:r>
      <w:r w:rsidRPr="00FA01BB">
        <w:rPr>
          <w:rFonts w:ascii="Comic Sans MS" w:hAnsi="Comic Sans MS"/>
          <w:b/>
          <w:u w:val="single"/>
        </w:rPr>
        <w:t>Fractions</w:t>
      </w:r>
    </w:p>
    <w:p w:rsidR="00C82576" w:rsidRDefault="00C82576" w:rsidP="00EF2C40">
      <w:pPr>
        <w:ind w:left="720" w:hanging="720"/>
        <w:rPr>
          <w:rFonts w:ascii="Comic Sans MS" w:hAnsi="Comic Sans MS"/>
          <w:b/>
          <w:u w:val="single"/>
        </w:rPr>
      </w:pPr>
    </w:p>
    <w:p w:rsidR="00C82576" w:rsidRDefault="00C82576" w:rsidP="00EF2C40">
      <w:pPr>
        <w:ind w:left="720" w:hanging="720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To work out a half</w:t>
      </w:r>
    </w:p>
    <w:p w:rsidR="00C82576" w:rsidRPr="00870FB2" w:rsidRDefault="00C82576" w:rsidP="00EF2C40">
      <w:pPr>
        <w:ind w:left="720" w:hanging="720"/>
        <w:rPr>
          <w:rFonts w:ascii="Comic Sans MS" w:hAnsi="Comic Sans MS"/>
        </w:rPr>
      </w:pPr>
      <w:r>
        <w:rPr>
          <w:rFonts w:ascii="Comic Sans MS" w:hAnsi="Comic Sans MS"/>
        </w:rPr>
        <w:t>Split into two equal parts</w:t>
      </w:r>
    </w:p>
    <w:p w:rsidR="00C82576" w:rsidRPr="00EF2C40" w:rsidRDefault="00C82576" w:rsidP="0015318F">
      <w:pPr>
        <w:rPr>
          <w:rFonts w:ascii="Comic Sans MS" w:hAnsi="Comic Sans MS"/>
          <w:b/>
        </w:rPr>
      </w:pPr>
      <w:r>
        <w:rPr>
          <w:noProof/>
        </w:rPr>
        <w:pict>
          <v:rect id="_x0000_s1281" style="position:absolute;margin-left:190.75pt;margin-top:15.4pt;width:7.15pt;height:3.55pt;z-index:251466240" strokecolor="white"/>
        </w:pict>
      </w:r>
      <w:r>
        <w:rPr>
          <w:noProof/>
        </w:rPr>
        <w:pict>
          <v:rect id="_x0000_s1282" style="position:absolute;margin-left:59.15pt;margin-top:15.15pt;width:7.15pt;height:3.55pt;z-index:251462144" strokecolor="white"/>
        </w:pict>
      </w:r>
      <w:r w:rsidRPr="00EF2C40">
        <w:rPr>
          <w:rFonts w:ascii="Comic Sans MS" w:hAnsi="Comic Sans MS"/>
          <w:b/>
        </w:rPr>
        <w:t xml:space="preserve">          YES</w:t>
      </w:r>
      <w:r>
        <w:rPr>
          <w:rFonts w:ascii="Comic Sans MS" w:hAnsi="Comic Sans MS"/>
          <w:b/>
        </w:rPr>
        <w:t xml:space="preserve">                   NO!!!!</w:t>
      </w:r>
    </w:p>
    <w:p w:rsidR="00C82576" w:rsidRDefault="00C82576" w:rsidP="0015318F">
      <w:pPr>
        <w:rPr>
          <w:rFonts w:ascii="Comic Sans MS" w:hAnsi="Comic Sans MS"/>
          <w:b/>
          <w:u w:val="single"/>
        </w:rPr>
      </w:pPr>
      <w:r>
        <w:rPr>
          <w:noProof/>
        </w:rPr>
        <w:pict>
          <v:shape id="_x0000_s1283" type="#_x0000_t32" style="position:absolute;margin-left:190.75pt;margin-top:1.95pt;width:7.15pt;height:0;z-index:251465216" o:connectortype="straight" stroked="f" strokecolor="white"/>
        </w:pict>
      </w:r>
      <w:r>
        <w:rPr>
          <w:noProof/>
        </w:rPr>
        <w:pict>
          <v:rect id="_x0000_s1284" style="position:absolute;margin-left:190.75pt;margin-top:1.95pt;width:7.15pt;height:68.25pt;z-index:251464192"/>
        </w:pict>
      </w:r>
      <w:r>
        <w:rPr>
          <w:noProof/>
        </w:rPr>
        <w:pict>
          <v:rect id="_x0000_s1285" style="position:absolute;margin-left:190.75pt;margin-top:69.9pt;width:7.15pt;height:3.55pt;z-index:251467264" strokecolor="white"/>
        </w:pict>
      </w:r>
      <w:r>
        <w:rPr>
          <w:noProof/>
        </w:rPr>
        <w:pict>
          <v:rect id="_x0000_s1286" style="position:absolute;margin-left:59.15pt;margin-top:69.65pt;width:7.15pt;height:3.55pt;z-index:251463168" strokecolor="white"/>
        </w:pict>
      </w:r>
      <w:r>
        <w:rPr>
          <w:noProof/>
        </w:rPr>
        <w:pict>
          <v:shape id="_x0000_s1287" type="#_x0000_t32" style="position:absolute;margin-left:59.15pt;margin-top:1.7pt;width:7.15pt;height:0;z-index:251461120" o:connectortype="straight" stroked="f" strokecolor="white"/>
        </w:pict>
      </w:r>
      <w:r>
        <w:rPr>
          <w:noProof/>
        </w:rPr>
        <w:pict>
          <v:rect id="_x0000_s1288" style="position:absolute;margin-left:59.15pt;margin-top:1.7pt;width:7.15pt;height:68.25pt;z-index:251460096"/>
        </w:pict>
      </w:r>
      <w:r w:rsidRPr="002F6EFE">
        <w:rPr>
          <w:rFonts w:ascii="Arial" w:hAnsi="Arial" w:cs="Arial"/>
          <w:noProof/>
          <w:sz w:val="20"/>
          <w:szCs w:val="20"/>
        </w:rPr>
        <w:pict>
          <v:shape id="_x0000_i1071" type="#_x0000_t75" alt="http://www.farcicalfootball.com/wp-content/uploads/pepperoni-pizza.jpg" style="width:120.6pt;height:74.4pt;visibility:visible">
            <v:imagedata r:id="rId20" o:title=""/>
          </v:shape>
        </w:pict>
      </w:r>
      <w:r w:rsidRPr="002F6EFE">
        <w:rPr>
          <w:rFonts w:ascii="Arial" w:hAnsi="Arial" w:cs="Arial"/>
          <w:noProof/>
          <w:sz w:val="20"/>
          <w:szCs w:val="20"/>
        </w:rPr>
        <w:pict>
          <v:shape id="_x0000_i1072" type="#_x0000_t75" alt="http://www.farcicalfootball.com/wp-content/uploads/pepperoni-pizza.jpg" style="width:120.6pt;height:74.4pt;visibility:visible">
            <v:imagedata r:id="rId20" o:title=""/>
          </v:shape>
        </w:pict>
      </w:r>
    </w:p>
    <w:p w:rsidR="00C82576" w:rsidRPr="00EF2C40" w:rsidRDefault="00C82576" w:rsidP="0015318F">
      <w:pPr>
        <w:rPr>
          <w:rFonts w:ascii="Comic Sans MS" w:hAnsi="Comic Sans MS"/>
          <w:b/>
          <w:sz w:val="16"/>
          <w:szCs w:val="16"/>
          <w:u w:val="single"/>
        </w:rPr>
      </w:pPr>
    </w:p>
    <w:p w:rsidR="00C82576" w:rsidRDefault="00C82576" w:rsidP="0015318F">
      <w:pPr>
        <w:rPr>
          <w:rFonts w:ascii="Comic Sans MS" w:hAnsi="Comic Sans MS"/>
          <w:b/>
          <w:u w:val="single"/>
        </w:rPr>
      </w:pPr>
      <w:r>
        <w:rPr>
          <w:noProof/>
        </w:rPr>
        <w:pict>
          <v:shape id="_x0000_s1289" style="position:absolute;margin-left:36.15pt;margin-top:6.8pt;width:185.5pt;height:173.7pt;z-index:251468288" coordsize="3710,3474" path="m2155,2v-235,2,27,640,-30,930c2068,1222,1878,1497,1810,1742v-68,245,135,558,-90,660c1495,2504,702,2275,460,2357,218,2439,,2717,265,2897v265,180,1473,503,1785,540c2362,3474,1993,3177,2140,3122v147,-55,636,85,795,-15c3094,3007,3014,2692,3092,2522v78,-170,284,-278,308,-435c3424,1930,3212,1772,3235,1577v23,-195,475,-390,300,-660c3360,647,2390,,2155,2xe" filled="f" strokeweight="1.5pt">
            <v:path arrowok="t"/>
          </v:shape>
        </w:pict>
      </w:r>
    </w:p>
    <w:p w:rsidR="00C82576" w:rsidRDefault="00C82576" w:rsidP="00EF2C40">
      <w:pPr>
        <w:jc w:val="center"/>
        <w:rPr>
          <w:rFonts w:ascii="Comic Sans MS" w:hAnsi="Comic Sans MS"/>
          <w:b/>
          <w:u w:val="single"/>
        </w:rPr>
      </w:pPr>
      <w:r w:rsidRPr="002F6EFE">
        <w:rPr>
          <w:rFonts w:ascii="Arial" w:hAnsi="Arial" w:cs="Arial"/>
          <w:noProof/>
          <w:sz w:val="20"/>
          <w:szCs w:val="20"/>
        </w:rPr>
        <w:pict>
          <v:shape id="_x0000_i1073" type="#_x0000_t75" alt="http://www.creativeeye.net/illustrations/packaging/sweets.jpg" style="width:153.6pt;height:153.6pt;visibility:visible">
            <v:imagedata r:id="rId21" o:title=""/>
          </v:shape>
        </w:pict>
      </w:r>
    </w:p>
    <w:p w:rsidR="00C82576" w:rsidRDefault="00C82576" w:rsidP="0015318F">
      <w:pPr>
        <w:rPr>
          <w:rFonts w:ascii="Comic Sans MS" w:hAnsi="Comic Sans MS"/>
          <w:b/>
          <w:u w:val="single"/>
        </w:rPr>
      </w:pPr>
    </w:p>
    <w:p w:rsidR="00C82576" w:rsidRDefault="00C82576" w:rsidP="00EF2C40">
      <w:pPr>
        <w:jc w:val="center"/>
        <w:rPr>
          <w:rFonts w:ascii="Comic Sans MS" w:hAnsi="Comic Sans MS"/>
          <w:b/>
        </w:rPr>
      </w:pPr>
      <w:r w:rsidRPr="00EF2C40">
        <w:rPr>
          <w:rFonts w:ascii="Comic Sans MS" w:hAnsi="Comic Sans MS"/>
          <w:b/>
        </w:rPr>
        <w:t>10sweets ÷ 2 = 5sweets</w:t>
      </w:r>
    </w:p>
    <w:p w:rsidR="00C82576" w:rsidRDefault="00C82576" w:rsidP="00EF2C40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OR  </w:t>
      </w:r>
      <w:r w:rsidRPr="0076037C">
        <w:rPr>
          <w:rFonts w:ascii="Comic Sans MS" w:hAnsi="Comic Sans MS"/>
          <w:b/>
          <w:position w:val="-24"/>
        </w:rPr>
        <w:object w:dxaOrig="240" w:dyaOrig="620">
          <v:shape id="_x0000_i1074" type="#_x0000_t75" style="width:12pt;height:30.6pt" o:ole="">
            <v:imagedata r:id="rId22" o:title=""/>
          </v:shape>
          <o:OLEObject Type="Embed" ProgID="Equation.3" ShapeID="_x0000_i1074" DrawAspect="Content" ObjectID="_1504518646" r:id="rId23"/>
        </w:object>
      </w:r>
      <w:r>
        <w:rPr>
          <w:rFonts w:ascii="Comic Sans MS" w:hAnsi="Comic Sans MS"/>
          <w:b/>
        </w:rPr>
        <w:t xml:space="preserve"> of 10 = 10 ÷ 2 = 5</w:t>
      </w:r>
    </w:p>
    <w:p w:rsidR="00C82576" w:rsidRPr="00EF2C40" w:rsidRDefault="00C82576" w:rsidP="00EF2C40">
      <w:pPr>
        <w:jc w:val="center"/>
        <w:rPr>
          <w:rFonts w:ascii="Comic Sans MS" w:hAnsi="Comic Sans MS"/>
          <w:b/>
        </w:rPr>
      </w:pPr>
    </w:p>
    <w:p w:rsidR="00C82576" w:rsidRDefault="00C82576" w:rsidP="00EF2C40">
      <w:pPr>
        <w:ind w:left="720" w:hanging="720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To work out a quarter</w:t>
      </w:r>
    </w:p>
    <w:p w:rsidR="00C82576" w:rsidRPr="00870FB2" w:rsidRDefault="00C82576" w:rsidP="00EF2C40">
      <w:pPr>
        <w:ind w:left="720" w:hanging="720"/>
        <w:rPr>
          <w:rFonts w:ascii="Comic Sans MS" w:hAnsi="Comic Sans MS"/>
        </w:rPr>
      </w:pPr>
      <w:r>
        <w:rPr>
          <w:rFonts w:ascii="Comic Sans MS" w:hAnsi="Comic Sans MS"/>
        </w:rPr>
        <w:t>Split into four equal parts</w:t>
      </w:r>
    </w:p>
    <w:p w:rsidR="00C82576" w:rsidRDefault="00C82576" w:rsidP="0015318F">
      <w:pPr>
        <w:rPr>
          <w:rFonts w:ascii="Comic Sans MS" w:hAnsi="Comic Sans MS"/>
          <w:b/>
          <w:u w:val="single"/>
        </w:rPr>
      </w:pPr>
      <w:r>
        <w:rPr>
          <w:noProof/>
        </w:rPr>
        <w:pict>
          <v:rect id="_x0000_s1290" style="position:absolute;margin-left:56pt;margin-top:14.85pt;width:7.15pt;height:3.55pt;z-index:251471360" strokecolor="white"/>
        </w:pict>
      </w:r>
    </w:p>
    <w:p w:rsidR="00C82576" w:rsidRDefault="00C82576" w:rsidP="0015318F">
      <w:pPr>
        <w:rPr>
          <w:rFonts w:ascii="Comic Sans MS" w:hAnsi="Comic Sans MS"/>
          <w:b/>
          <w:u w:val="single"/>
        </w:rPr>
      </w:pPr>
      <w:r>
        <w:rPr>
          <w:noProof/>
        </w:rPr>
        <w:pict>
          <v:shape id="_x0000_s1291" type="#_x0000_t32" style="position:absolute;margin-left:104.9pt;margin-top:13.55pt;width:40.5pt;height:12pt;z-index:251726336" o:connectortype="straight">
            <v:stroke endarrow="block"/>
          </v:shape>
        </w:pict>
      </w:r>
      <w:r>
        <w:rPr>
          <w:noProof/>
        </w:rPr>
        <w:pict>
          <v:shape id="_x0000_s1292" type="#_x0000_t32" style="position:absolute;margin-left:108.65pt;margin-top:33.8pt;width:34.5pt;height:20.25pt;flip:y;z-index:251728384" o:connectortype="straight">
            <v:stroke endarrow="block"/>
          </v:shape>
        </w:pict>
      </w:r>
      <w:r>
        <w:rPr>
          <w:noProof/>
        </w:rPr>
        <w:pict>
          <v:shape id="_x0000_s1293" type="#_x0000_t202" style="position:absolute;margin-left:150.5pt;margin-top:5.5pt;width:210.6pt;height:149.85pt;z-index:251727360;mso-wrap-style:none">
            <v:textbox style="mso-fit-shape-to-text:t">
              <w:txbxContent>
                <w:p w:rsidR="00C82576" w:rsidRDefault="00C82576">
                  <w:r w:rsidRPr="0076037C">
                    <w:rPr>
                      <w:rFonts w:ascii="Comic Sans MS" w:hAnsi="Comic Sans MS"/>
                      <w:b/>
                      <w:position w:val="-24"/>
                    </w:rPr>
                    <w:object w:dxaOrig="240" w:dyaOrig="620">
                      <v:shape id="_x0000_i1077" type="#_x0000_t75" style="width:15.6pt;height:40.8pt" o:ole="">
                        <v:imagedata r:id="rId24" o:title=""/>
                      </v:shape>
                      <o:OLEObject Type="Embed" ProgID="Equation.3" ShapeID="_x0000_i1077" DrawAspect="Content" ObjectID="_1504518653" r:id="rId25"/>
                    </w:object>
                  </w:r>
                  <w:r>
                    <w:rPr>
                      <w:rFonts w:ascii="Comic Sans MS" w:hAnsi="Comic Sans MS"/>
                      <w:b/>
                    </w:rPr>
                    <w:t xml:space="preserve"> = </w:t>
                  </w:r>
                  <w:r w:rsidRPr="0076037C">
                    <w:rPr>
                      <w:rFonts w:ascii="Comic Sans MS" w:hAnsi="Comic Sans MS"/>
                      <w:b/>
                      <w:position w:val="-24"/>
                    </w:rPr>
                    <w:object w:dxaOrig="240" w:dyaOrig="620">
                      <v:shape id="_x0000_i1078" type="#_x0000_t75" style="width:16.8pt;height:42pt" o:ole="">
                        <v:imagedata r:id="rId22" o:title=""/>
                      </v:shape>
                      <o:OLEObject Type="Embed" ProgID="Equation.3" ShapeID="_x0000_i1078" DrawAspect="Content" ObjectID="_1504518654" r:id="rId26"/>
                    </w:object>
                  </w:r>
                </w:p>
              </w:txbxContent>
            </v:textbox>
          </v:shape>
        </w:pict>
      </w:r>
      <w:r>
        <w:rPr>
          <w:noProof/>
        </w:rPr>
        <w:pict>
          <v:rect id="_x0000_s1294" style="position:absolute;margin-left:1.3pt;margin-top:31.3pt;width:3.6pt;height:3.65pt;z-index:251474432" strokecolor="white"/>
        </w:pict>
      </w:r>
      <w:r>
        <w:rPr>
          <w:noProof/>
        </w:rPr>
        <w:pict>
          <v:rect id="_x0000_s1295" style="position:absolute;margin-left:114.1pt;margin-top:31.3pt;width:3.6pt;height:3.65pt;z-index:251475456" strokecolor="white"/>
        </w:pict>
      </w:r>
      <w:r>
        <w:rPr>
          <w:noProof/>
        </w:rPr>
        <w:pict>
          <v:rect id="_x0000_s1296" style="position:absolute;margin-left:57.5pt;margin-top:.4pt;width:3.55pt;height:68.25pt;z-index:251469312"/>
        </w:pict>
      </w:r>
      <w:r>
        <w:rPr>
          <w:noProof/>
        </w:rPr>
        <w:pict>
          <v:rect id="_x0000_s1297" style="position:absolute;margin-left:4.65pt;margin-top:31.3pt;width:109.45pt;height:3.65pt;z-index:251473408"/>
        </w:pict>
      </w:r>
      <w:r>
        <w:rPr>
          <w:noProof/>
        </w:rPr>
        <w:pict>
          <v:shape id="_x0000_s1298" type="#_x0000_t32" style="position:absolute;margin-left:57.5pt;margin-top:.4pt;width:7.15pt;height:0;z-index:251470336" o:connectortype="straight" stroked="f" strokecolor="white"/>
        </w:pict>
      </w:r>
      <w:r>
        <w:rPr>
          <w:noProof/>
        </w:rPr>
        <w:pict>
          <v:rect id="_x0000_s1299" style="position:absolute;margin-left:57.5pt;margin-top:68.35pt;width:7.15pt;height:3.55pt;z-index:251472384" strokecolor="white"/>
        </w:pict>
      </w:r>
      <w:r w:rsidRPr="002F6EFE">
        <w:rPr>
          <w:rFonts w:ascii="Arial" w:hAnsi="Arial" w:cs="Arial"/>
          <w:noProof/>
          <w:sz w:val="20"/>
          <w:szCs w:val="20"/>
        </w:rPr>
        <w:pict>
          <v:shape id="_x0000_i1079" type="#_x0000_t75" alt="http://www.farcicalfootball.com/wp-content/uploads/pepperoni-pizza.jpg" style="width:116.4pt;height:1in;visibility:visible">
            <v:imagedata r:id="rId27" o:title=""/>
          </v:shape>
        </w:pict>
      </w:r>
    </w:p>
    <w:p w:rsidR="00C82576" w:rsidRDefault="00C82576" w:rsidP="0015318F">
      <w:pPr>
        <w:rPr>
          <w:rFonts w:ascii="Comic Sans MS" w:hAnsi="Comic Sans MS"/>
          <w:b/>
          <w:u w:val="single"/>
        </w:rPr>
      </w:pPr>
      <w:r>
        <w:rPr>
          <w:noProof/>
        </w:rPr>
        <w:pict>
          <v:shape id="_x0000_s1300" type="#_x0000_t32" style="position:absolute;margin-left:124.1pt;margin-top:15.05pt;width:0;height:52.5pt;z-index:251479552" o:connectortype="straight" strokeweight="1.5pt"/>
        </w:pict>
      </w:r>
      <w:r>
        <w:rPr>
          <w:noProof/>
        </w:rPr>
        <w:pict>
          <v:shape id="_x0000_s1301" type="#_x0000_t32" style="position:absolute;margin-left:186.35pt;margin-top:15.05pt;width:0;height:52.5pt;z-index:251478528" o:connectortype="straight" strokeweight="1.5pt"/>
        </w:pict>
      </w:r>
      <w:r>
        <w:rPr>
          <w:noProof/>
        </w:rPr>
        <w:pict>
          <v:shape id="_x0000_s1302" type="#_x0000_t32" style="position:absolute;margin-left:63.3pt;margin-top:15.05pt;width:0;height:52.5pt;z-index:251477504" o:connectortype="straight" strokeweight="1.5pt"/>
        </w:pict>
      </w:r>
      <w:r>
        <w:rPr>
          <w:noProof/>
        </w:rPr>
        <w:pict>
          <v:rect id="_x0000_s1303" style="position:absolute;margin-left:-4.15pt;margin-top:15.05pt;width:256.05pt;height:52.5pt;z-index:251476480" filled="f" strokeweight="1.5pt"/>
        </w:pict>
      </w:r>
    </w:p>
    <w:p w:rsidR="00C82576" w:rsidRPr="00B27EC6" w:rsidRDefault="00C82576" w:rsidP="0015318F">
      <w:pPr>
        <w:rPr>
          <w:rFonts w:ascii="Comic Sans MS" w:hAnsi="Comic Sans MS"/>
          <w:b/>
        </w:rPr>
      </w:pPr>
      <w:r w:rsidRPr="002F6EFE">
        <w:rPr>
          <w:rFonts w:ascii="Arial" w:hAnsi="Arial" w:cs="Arial"/>
          <w:noProof/>
          <w:sz w:val="20"/>
          <w:szCs w:val="20"/>
        </w:rPr>
        <w:pict>
          <v:shape id="_x0000_i1080" type="#_x0000_t75" alt="http://www.f-ruits.com/wp-content/uploads/2011/10/Nutritional-Benefits-of-Strawberries1.jpg" style="width:59.4pt;height:46.2pt;visibility:visible">
            <v:imagedata r:id="rId28" o:title=""/>
          </v:shape>
        </w:pict>
      </w:r>
      <w:r w:rsidRPr="002F6EFE">
        <w:rPr>
          <w:rFonts w:ascii="Comic Sans MS" w:hAnsi="Comic Sans MS"/>
          <w:b/>
          <w:noProof/>
        </w:rPr>
        <w:pict>
          <v:shape id="_x0000_i1081" type="#_x0000_t75" alt="http://www.f-ruits.com/wp-content/uploads/2011/10/Nutritional-Benefits-of-Strawberries1.jpg" style="width:59.4pt;height:46.2pt;visibility:visible">
            <v:imagedata r:id="rId28" o:title=""/>
          </v:shape>
        </w:pict>
      </w:r>
      <w:r w:rsidRPr="002F6EFE">
        <w:rPr>
          <w:rFonts w:ascii="Comic Sans MS" w:hAnsi="Comic Sans MS"/>
          <w:b/>
          <w:noProof/>
        </w:rPr>
        <w:pict>
          <v:shape id="_x0000_i1082" type="#_x0000_t75" alt="http://www.f-ruits.com/wp-content/uploads/2011/10/Nutritional-Benefits-of-Strawberries1.jpg" style="width:59.4pt;height:46.2pt;visibility:visible">
            <v:imagedata r:id="rId28" o:title=""/>
          </v:shape>
        </w:pict>
      </w:r>
      <w:r w:rsidRPr="002F6EFE">
        <w:rPr>
          <w:rFonts w:ascii="Arial" w:hAnsi="Arial" w:cs="Arial"/>
          <w:noProof/>
          <w:sz w:val="20"/>
          <w:szCs w:val="20"/>
        </w:rPr>
        <w:pict>
          <v:shape id="_x0000_i1083" type="#_x0000_t75" alt="http://www.f-ruits.com/wp-content/uploads/2011/10/Nutritional-Benefits-of-Strawberries1.jpg" style="width:59.4pt;height:46.2pt;visibility:visible">
            <v:imagedata r:id="rId28" o:title=""/>
          </v:shape>
        </w:pict>
      </w:r>
    </w:p>
    <w:p w:rsidR="00C82576" w:rsidRPr="00B27EC6" w:rsidRDefault="00C82576" w:rsidP="0015318F">
      <w:pPr>
        <w:rPr>
          <w:rFonts w:ascii="Comic Sans MS" w:hAnsi="Comic Sans MS"/>
          <w:b/>
        </w:rPr>
      </w:pPr>
    </w:p>
    <w:p w:rsidR="00C82576" w:rsidRDefault="00C82576" w:rsidP="009264D3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8 strawberries</w:t>
      </w:r>
      <w:r w:rsidRPr="00EF2C40">
        <w:rPr>
          <w:rFonts w:ascii="Comic Sans MS" w:hAnsi="Comic Sans MS"/>
          <w:b/>
        </w:rPr>
        <w:t xml:space="preserve"> ÷</w:t>
      </w:r>
      <w:r>
        <w:rPr>
          <w:rFonts w:ascii="Comic Sans MS" w:hAnsi="Comic Sans MS"/>
          <w:b/>
        </w:rPr>
        <w:t xml:space="preserve"> 4 = 2 strawberries</w:t>
      </w:r>
    </w:p>
    <w:p w:rsidR="00C82576" w:rsidRPr="00EF2C40" w:rsidRDefault="00C82576" w:rsidP="009264D3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OR  </w:t>
      </w:r>
      <w:r w:rsidRPr="00164ECE">
        <w:rPr>
          <w:rFonts w:ascii="Comic Sans MS" w:hAnsi="Comic Sans MS"/>
          <w:b/>
          <w:position w:val="-24"/>
        </w:rPr>
        <w:object w:dxaOrig="240" w:dyaOrig="620">
          <v:shape id="_x0000_i1084" type="#_x0000_t75" style="width:12pt;height:30.6pt" o:ole="">
            <v:imagedata r:id="rId29" o:title=""/>
          </v:shape>
          <o:OLEObject Type="Embed" ProgID="Equation.3" ShapeID="_x0000_i1084" DrawAspect="Content" ObjectID="_1504518647" r:id="rId30"/>
        </w:object>
      </w:r>
      <w:r>
        <w:rPr>
          <w:rFonts w:ascii="Comic Sans MS" w:hAnsi="Comic Sans MS"/>
          <w:b/>
        </w:rPr>
        <w:t xml:space="preserve"> of 8 = 8 ÷ 4 = 2</w:t>
      </w:r>
    </w:p>
    <w:p w:rsidR="00C82576" w:rsidRDefault="00C82576">
      <w:pPr>
        <w:rPr>
          <w:rFonts w:ascii="Comic Sans MS" w:hAnsi="Comic Sans MS"/>
          <w:position w:val="-24"/>
        </w:rPr>
      </w:pPr>
    </w:p>
    <w:p w:rsidR="00C82576" w:rsidRDefault="00C82576" w:rsidP="0076037C">
      <w:pPr>
        <w:rPr>
          <w:rFonts w:ascii="Comic Sans MS" w:hAnsi="Comic Sans MS"/>
          <w:b/>
        </w:rPr>
      </w:pPr>
    </w:p>
    <w:p w:rsidR="00C82576" w:rsidRDefault="00C82576" w:rsidP="0076037C">
      <w:pPr>
        <w:rPr>
          <w:rFonts w:ascii="Comic Sans MS" w:hAnsi="Comic Sans MS"/>
          <w:b/>
        </w:rPr>
      </w:pPr>
    </w:p>
    <w:p w:rsidR="00C82576" w:rsidRDefault="00C82576" w:rsidP="0076037C">
      <w:pPr>
        <w:rPr>
          <w:rFonts w:ascii="Comic Sans MS" w:hAnsi="Comic Sans MS"/>
          <w:b/>
        </w:rPr>
      </w:pPr>
    </w:p>
    <w:p w:rsidR="00C82576" w:rsidRDefault="00C82576" w:rsidP="0076037C">
      <w:pPr>
        <w:rPr>
          <w:rFonts w:ascii="Comic Sans MS" w:hAnsi="Comic Sans MS"/>
          <w:b/>
        </w:rPr>
      </w:pPr>
    </w:p>
    <w:p w:rsidR="00C82576" w:rsidRDefault="00C82576" w:rsidP="0076037C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2/17</w:t>
      </w:r>
      <w:r w:rsidRPr="00F86F5B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Units of measure</w:t>
      </w:r>
    </w:p>
    <w:p w:rsidR="00C82576" w:rsidRDefault="00C82576" w:rsidP="005C297C">
      <w:p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b/>
          <w:color w:val="FF0000"/>
          <w:sz w:val="22"/>
          <w:szCs w:val="22"/>
          <w:u w:val="single"/>
        </w:rPr>
        <w:t>METRIC units of length are</w:t>
      </w:r>
      <w:r>
        <w:rPr>
          <w:rFonts w:ascii="Comic Sans MS" w:hAnsi="Comic Sans MS"/>
          <w:sz w:val="22"/>
          <w:szCs w:val="22"/>
        </w:rPr>
        <w:t>:</w:t>
      </w:r>
    </w:p>
    <w:p w:rsidR="00C82576" w:rsidRDefault="00C82576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Millimetre (mm)</w:t>
      </w:r>
    </w:p>
    <w:p w:rsidR="00C82576" w:rsidRDefault="00C82576" w:rsidP="005C297C">
      <w:pPr>
        <w:rPr>
          <w:rFonts w:ascii="Comic Sans MS" w:hAnsi="Comic Sans MS"/>
          <w:sz w:val="22"/>
          <w:szCs w:val="22"/>
        </w:rPr>
      </w:pPr>
      <w:r>
        <w:rPr>
          <w:noProof/>
        </w:rPr>
        <w:pict>
          <v:shape id="_x0000_s1304" type="#_x0000_t32" style="position:absolute;margin-left:34.4pt;margin-top:.25pt;width:0;height:15.8pt;z-index:251738624" o:connectortype="straight">
            <v:stroke endarrow="block"/>
          </v:shape>
        </w:pict>
      </w:r>
    </w:p>
    <w:p w:rsidR="00C82576" w:rsidRDefault="00C82576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Centimetre (cm)</w:t>
      </w:r>
    </w:p>
    <w:p w:rsidR="00C82576" w:rsidRDefault="00C82576" w:rsidP="005C297C">
      <w:pPr>
        <w:rPr>
          <w:rFonts w:ascii="Comic Sans MS" w:hAnsi="Comic Sans MS"/>
          <w:sz w:val="22"/>
          <w:szCs w:val="22"/>
        </w:rPr>
      </w:pPr>
      <w:r>
        <w:rPr>
          <w:noProof/>
        </w:rPr>
        <w:pict>
          <v:shape id="_x0000_s1305" type="#_x0000_t32" style="position:absolute;margin-left:35.15pt;margin-top:.35pt;width:0;height:15.8pt;z-index:251739648" o:connectortype="straight">
            <v:stroke endarrow="block"/>
          </v:shape>
        </w:pict>
      </w:r>
    </w:p>
    <w:p w:rsidR="00C82576" w:rsidRDefault="00C82576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Metre (m)</w:t>
      </w:r>
    </w:p>
    <w:p w:rsidR="00C82576" w:rsidRDefault="00C82576" w:rsidP="005C297C">
      <w:pPr>
        <w:rPr>
          <w:rFonts w:ascii="Comic Sans MS" w:hAnsi="Comic Sans MS"/>
          <w:sz w:val="22"/>
          <w:szCs w:val="22"/>
        </w:rPr>
      </w:pPr>
      <w:r>
        <w:rPr>
          <w:noProof/>
        </w:rPr>
        <w:pict>
          <v:shape id="_x0000_s1306" type="#_x0000_t32" style="position:absolute;margin-left:35.9pt;margin-top:.45pt;width:0;height:15.8pt;z-index:251740672" o:connectortype="straight">
            <v:stroke endarrow="block"/>
          </v:shape>
        </w:pict>
      </w:r>
    </w:p>
    <w:p w:rsidR="00C82576" w:rsidRDefault="00C82576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Kilometre (km)</w:t>
      </w:r>
    </w:p>
    <w:p w:rsidR="00C82576" w:rsidRPr="00235A6E" w:rsidRDefault="00C82576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</w:t>
      </w:r>
    </w:p>
    <w:p w:rsidR="00C82576" w:rsidRPr="00235A6E" w:rsidRDefault="00C82576" w:rsidP="005C297C">
      <w:pPr>
        <w:rPr>
          <w:rFonts w:ascii="Comic Sans MS" w:hAnsi="Comic Sans MS"/>
          <w:sz w:val="20"/>
          <w:szCs w:val="20"/>
        </w:rPr>
      </w:pPr>
      <w:r>
        <w:rPr>
          <w:noProof/>
        </w:rPr>
        <w:pict>
          <v:shape id="_x0000_s1307" type="#_x0000_t32" style="position:absolute;margin-left:218.15pt;margin-top:15.4pt;width:0;height:32.25pt;z-index:251737600" o:connectortype="straight">
            <v:stroke endarrow="block"/>
          </v:shape>
        </w:pict>
      </w:r>
      <w:r>
        <w:rPr>
          <w:noProof/>
        </w:rPr>
        <w:pict>
          <v:shape id="_x0000_s1308" type="#_x0000_t32" style="position:absolute;margin-left:98.15pt;margin-top:13.9pt;width:0;height:32.25pt;z-index:251736576" o:connectortype="straight">
            <v:stroke endarrow="block"/>
          </v:shape>
        </w:pict>
      </w:r>
      <w:r>
        <w:rPr>
          <w:rFonts w:ascii="Comic Sans MS" w:hAnsi="Comic Sans MS"/>
          <w:b/>
        </w:rPr>
        <w:t xml:space="preserve">              </w:t>
      </w:r>
      <w:r w:rsidRPr="00235A6E">
        <w:rPr>
          <w:rFonts w:ascii="Comic Sans MS" w:hAnsi="Comic Sans MS"/>
          <w:sz w:val="20"/>
          <w:szCs w:val="20"/>
        </w:rPr>
        <w:t xml:space="preserve">2cm = 20mm </w:t>
      </w:r>
      <w:r>
        <w:rPr>
          <w:rFonts w:ascii="Comic Sans MS" w:hAnsi="Comic Sans MS"/>
          <w:sz w:val="20"/>
          <w:szCs w:val="20"/>
        </w:rPr>
        <w:t xml:space="preserve">               4.5cm = 45mm</w:t>
      </w:r>
    </w:p>
    <w:p w:rsidR="00C82576" w:rsidRPr="00235A6E" w:rsidRDefault="00C82576" w:rsidP="005C297C">
      <w:pPr>
        <w:rPr>
          <w:rFonts w:ascii="Comic Sans MS" w:hAnsi="Comic Sans MS"/>
          <w:sz w:val="20"/>
          <w:szCs w:val="20"/>
        </w:rPr>
      </w:pPr>
      <w:r w:rsidRPr="00235A6E">
        <w:rPr>
          <w:rFonts w:ascii="Comic Sans MS" w:hAnsi="Comic Sans MS"/>
          <w:sz w:val="20"/>
          <w:szCs w:val="20"/>
        </w:rPr>
        <w:t>1cm = 10mm</w:t>
      </w:r>
    </w:p>
    <w:p w:rsidR="00C82576" w:rsidRDefault="00C82576" w:rsidP="005C297C">
      <w:pPr>
        <w:rPr>
          <w:rFonts w:ascii="Comic Sans MS" w:hAnsi="Comic Sans MS"/>
          <w:b/>
          <w:color w:val="FF0000"/>
          <w:sz w:val="20"/>
          <w:szCs w:val="20"/>
        </w:rPr>
      </w:pPr>
      <w:r w:rsidRPr="002F6EFE">
        <w:rPr>
          <w:rFonts w:ascii="Arial" w:hAnsi="Arial" w:cs="Arial"/>
          <w:noProof/>
          <w:sz w:val="20"/>
          <w:szCs w:val="20"/>
        </w:rPr>
        <w:pict>
          <v:shape id="_x0000_i1085" type="#_x0000_t75" alt="http://www.cstephenmurray.com/onlinequizes/chemistry/measuring/RulerPictures/5cmRulerWithObjectC.gif" style="width:245.4pt;height:56.4pt;visibility:visible">
            <v:imagedata r:id="rId31" o:title=""/>
          </v:shape>
        </w:pict>
      </w:r>
    </w:p>
    <w:p w:rsidR="00C82576" w:rsidRDefault="00C82576" w:rsidP="005C297C">
      <w:pPr>
        <w:rPr>
          <w:rFonts w:ascii="Comic Sans MS" w:hAnsi="Comic Sans MS"/>
          <w:sz w:val="20"/>
          <w:szCs w:val="20"/>
        </w:rPr>
      </w:pPr>
    </w:p>
    <w:p w:rsidR="00C82576" w:rsidRDefault="00C82576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noProof/>
        </w:rPr>
        <w:pict>
          <v:shape id="_x0000_s1309" type="#_x0000_t75" alt="http://3.bp.blogspot.com/_AsiZUfsMo54/Sw19Y4oErjI/AAAAAAAAP5Y/FV9dXIl3bsU/s400/big_step2.jpg" style="position:absolute;margin-left:128.6pt;margin-top:1.1pt;width:109.5pt;height:79.5pt;z-index:-251582976;visibility:visible" wrapcoords="-148 0 -148 21396 21600 21396 21600 0 -148 0">
            <v:imagedata r:id="rId32" o:title=""/>
            <w10:wrap type="tight"/>
          </v:shape>
        </w:pict>
      </w:r>
    </w:p>
    <w:p w:rsidR="00C82576" w:rsidRDefault="00C82576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C82576" w:rsidRPr="00235A6E" w:rsidRDefault="00C82576" w:rsidP="005C297C">
      <w:pPr>
        <w:pStyle w:val="ListParagraph"/>
        <w:numPr>
          <w:ilvl w:val="0"/>
          <w:numId w:val="6"/>
        </w:num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sz w:val="22"/>
          <w:szCs w:val="22"/>
        </w:rPr>
        <w:t>A big stride is about a metre</w:t>
      </w:r>
    </w:p>
    <w:p w:rsidR="00C82576" w:rsidRDefault="00C82576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C82576" w:rsidRDefault="00C82576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C82576" w:rsidRDefault="00C82576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noProof/>
        </w:rPr>
        <w:pict>
          <v:shape id="_x0000_s1310" type="#_x0000_t75" alt="http://t0.gstatic.com/images?q=tbn:ANd9GcSMmEemAl-58uzePfBl1gjbzu3NAk1Or62qj5eVgbJmwGDarYytXPPludWN" style="position:absolute;margin-left:134.6pt;margin-top:5.55pt;width:102.75pt;height:70.5pt;z-index:-251581952;visibility:visible" wrapcoords="-158 0 -158 21370 21600 21370 21600 0 -158 0">
            <v:imagedata r:id="rId33" o:title=""/>
            <w10:wrap type="tight"/>
          </v:shape>
        </w:pict>
      </w:r>
    </w:p>
    <w:p w:rsidR="00C82576" w:rsidRPr="00235A6E" w:rsidRDefault="00C82576" w:rsidP="005C297C">
      <w:pPr>
        <w:pStyle w:val="ListParagraph"/>
        <w:numPr>
          <w:ilvl w:val="0"/>
          <w:numId w:val="6"/>
        </w:num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sz w:val="22"/>
          <w:szCs w:val="22"/>
        </w:rPr>
        <w:t>Distance to Dublin</w:t>
      </w:r>
      <w:r>
        <w:rPr>
          <w:rFonts w:ascii="Comic Sans MS" w:hAnsi="Comic Sans MS"/>
          <w:sz w:val="22"/>
          <w:szCs w:val="22"/>
        </w:rPr>
        <w:t xml:space="preserve"> is measured in kilometres</w:t>
      </w:r>
    </w:p>
    <w:p w:rsidR="00C82576" w:rsidRDefault="00C82576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C82576" w:rsidRPr="00235A6E" w:rsidRDefault="00C82576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 w:rsidRPr="00235A6E">
        <w:rPr>
          <w:rFonts w:ascii="Comic Sans MS" w:hAnsi="Comic Sans MS"/>
          <w:b/>
          <w:color w:val="FF0000"/>
          <w:sz w:val="22"/>
          <w:szCs w:val="22"/>
          <w:u w:val="single"/>
        </w:rPr>
        <w:t xml:space="preserve">METRIC units of </w:t>
      </w:r>
      <w:r>
        <w:rPr>
          <w:rFonts w:ascii="Comic Sans MS" w:hAnsi="Comic Sans MS"/>
          <w:b/>
          <w:color w:val="FF0000"/>
          <w:sz w:val="22"/>
          <w:szCs w:val="22"/>
          <w:u w:val="single"/>
        </w:rPr>
        <w:t>mass</w:t>
      </w:r>
      <w:r w:rsidRPr="00235A6E">
        <w:rPr>
          <w:rFonts w:ascii="Comic Sans MS" w:hAnsi="Comic Sans MS"/>
          <w:b/>
          <w:color w:val="FF0000"/>
          <w:sz w:val="22"/>
          <w:szCs w:val="22"/>
          <w:u w:val="single"/>
        </w:rPr>
        <w:t xml:space="preserve"> are:</w:t>
      </w:r>
    </w:p>
    <w:p w:rsidR="00C82576" w:rsidRDefault="00C82576" w:rsidP="005C297C">
      <w:pPr>
        <w:rPr>
          <w:rFonts w:ascii="Comic Sans MS" w:hAnsi="Comic Sans MS"/>
          <w:sz w:val="22"/>
          <w:szCs w:val="22"/>
        </w:rPr>
      </w:pPr>
      <w:r>
        <w:rPr>
          <w:noProof/>
        </w:rPr>
        <w:pict>
          <v:shape id="_x0000_s1311" type="#_x0000_t75" alt="http://img.ehowcdn.com/article-page-main/ehow/images/a06/35/l2/calculate-grams-pounds-800x800.jpg" style="position:absolute;margin-left:153.35pt;margin-top:2.8pt;width:84.75pt;height:82.5pt;z-index:-251571712;visibility:visible" wrapcoords="-191 0 -191 21404 21600 21404 21600 0 -191 0">
            <v:imagedata r:id="rId34" o:title=""/>
            <w10:wrap type="tight"/>
          </v:shape>
        </w:pict>
      </w:r>
      <w:r>
        <w:rPr>
          <w:rFonts w:ascii="Comic Sans MS" w:hAnsi="Comic Sans MS"/>
          <w:sz w:val="22"/>
          <w:szCs w:val="22"/>
        </w:rPr>
        <w:t>Gram (g)</w:t>
      </w:r>
    </w:p>
    <w:p w:rsidR="00C82576" w:rsidRDefault="00C82576" w:rsidP="005C297C">
      <w:pPr>
        <w:rPr>
          <w:rFonts w:ascii="Comic Sans MS" w:hAnsi="Comic Sans MS"/>
          <w:sz w:val="22"/>
          <w:szCs w:val="22"/>
        </w:rPr>
      </w:pPr>
      <w:r>
        <w:rPr>
          <w:noProof/>
        </w:rPr>
        <w:pict>
          <v:shape id="_x0000_s1312" type="#_x0000_t32" style="position:absolute;margin-left:23.15pt;margin-top:2.15pt;width:0;height:15.8pt;z-index:251741696" o:connectortype="straight">
            <v:stroke endarrow="block"/>
          </v:shape>
        </w:pict>
      </w:r>
    </w:p>
    <w:p w:rsidR="00C82576" w:rsidRDefault="00C82576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Kilogram (kg)</w:t>
      </w:r>
    </w:p>
    <w:p w:rsidR="00C82576" w:rsidRDefault="00C82576" w:rsidP="005C297C">
      <w:pPr>
        <w:ind w:left="720"/>
        <w:rPr>
          <w:rFonts w:ascii="Comic Sans MS" w:hAnsi="Comic Sans MS"/>
          <w:sz w:val="20"/>
          <w:szCs w:val="20"/>
        </w:rPr>
      </w:pPr>
    </w:p>
    <w:p w:rsidR="00C82576" w:rsidRDefault="00C82576" w:rsidP="005C297C">
      <w:pPr>
        <w:jc w:val="center"/>
        <w:rPr>
          <w:rFonts w:ascii="Comic Sans MS" w:hAnsi="Comic Sans MS"/>
          <w:sz w:val="20"/>
          <w:szCs w:val="20"/>
        </w:rPr>
      </w:pPr>
    </w:p>
    <w:p w:rsidR="00C82576" w:rsidRDefault="00C82576" w:rsidP="005C297C">
      <w:pPr>
        <w:rPr>
          <w:rFonts w:ascii="Comic Sans MS" w:hAnsi="Comic Sans MS"/>
          <w:sz w:val="20"/>
          <w:szCs w:val="20"/>
        </w:rPr>
      </w:pPr>
    </w:p>
    <w:p w:rsidR="00C82576" w:rsidRDefault="00C82576" w:rsidP="005C297C">
      <w:p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sz w:val="22"/>
          <w:szCs w:val="22"/>
        </w:rPr>
        <w:t>1 kilogram(kg) = 1000grams(g)</w:t>
      </w:r>
    </w:p>
    <w:p w:rsidR="00C82576" w:rsidRDefault="00C82576" w:rsidP="005C297C">
      <w:pPr>
        <w:jc w:val="center"/>
        <w:rPr>
          <w:rFonts w:ascii="Comic Sans MS" w:hAnsi="Comic Sans MS"/>
          <w:sz w:val="22"/>
          <w:szCs w:val="22"/>
        </w:rPr>
      </w:pPr>
      <w:r>
        <w:rPr>
          <w:noProof/>
        </w:rPr>
        <w:pict>
          <v:shape id="_x0000_s1313" type="#_x0000_t75" alt="http://3.bp.blogspot.com/-XNfZPFTP4Pg/Tu34cBADioI/AAAAAAAADCw/JNgThrPWe70/s1600/apple.jpg" style="position:absolute;left:0;text-align:left;margin-left:187.85pt;margin-top:9.15pt;width:63pt;height:63pt;z-index:-251585024;visibility:visible" wrapcoords="-257 0 -257 21343 21600 21343 21600 0 -257 0">
            <v:imagedata r:id="rId35" o:title=""/>
            <w10:wrap type="tight"/>
          </v:shape>
        </w:pict>
      </w:r>
    </w:p>
    <w:p w:rsidR="00C82576" w:rsidRPr="00235A6E" w:rsidRDefault="00C82576" w:rsidP="005C297C">
      <w:pPr>
        <w:pStyle w:val="ListParagraph"/>
        <w:numPr>
          <w:ilvl w:val="0"/>
          <w:numId w:val="5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An apple weighs</w:t>
      </w:r>
      <w:r w:rsidRPr="00235A6E">
        <w:rPr>
          <w:rFonts w:ascii="Comic Sans MS" w:hAnsi="Comic Sans MS"/>
          <w:sz w:val="22"/>
          <w:szCs w:val="22"/>
        </w:rPr>
        <w:t xml:space="preserve"> 150grams</w:t>
      </w:r>
    </w:p>
    <w:p w:rsidR="00C82576" w:rsidRDefault="00C82576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C82576" w:rsidRDefault="00C82576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C82576" w:rsidRDefault="00C82576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noProof/>
        </w:rPr>
        <w:pict>
          <v:shape id="_x0000_s1314" type="#_x0000_t75" alt="http://babyanimalz.com/blog/wp-content/uploads/2011/11/Baby-monkey-resting-4.jpg" style="position:absolute;margin-left:130.1pt;margin-top:20.65pt;width:111.95pt;height:71.25pt;z-index:-251584000;visibility:visible" wrapcoords="-145 0 -145 21373 21600 21373 21600 0 -145 0">
            <v:imagedata r:id="rId36" o:title=""/>
            <w10:wrap type="tight"/>
          </v:shape>
        </w:pict>
      </w:r>
    </w:p>
    <w:p w:rsidR="00C82576" w:rsidRPr="00235A6E" w:rsidRDefault="00C82576" w:rsidP="005C297C">
      <w:pPr>
        <w:pStyle w:val="ListParagraph"/>
        <w:numPr>
          <w:ilvl w:val="0"/>
          <w:numId w:val="4"/>
        </w:num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sz w:val="22"/>
          <w:szCs w:val="22"/>
        </w:rPr>
        <w:t>Baby chimp weighs 3kg</w:t>
      </w:r>
    </w:p>
    <w:p w:rsidR="00C82576" w:rsidRDefault="00C82576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C82576" w:rsidRDefault="00C82576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C82576" w:rsidRDefault="00C82576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C82576" w:rsidRDefault="00C82576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C82576" w:rsidRDefault="00C82576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C82576" w:rsidRDefault="00C82576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C82576" w:rsidRDefault="00C82576" w:rsidP="005C297C">
      <w:pPr>
        <w:rPr>
          <w:rFonts w:ascii="Comic Sans MS" w:hAnsi="Comic Sans MS"/>
        </w:rPr>
      </w:pPr>
      <w:r>
        <w:rPr>
          <w:noProof/>
        </w:rPr>
        <w:pict>
          <v:shape id="_x0000_s1315" type="#_x0000_t32" style="position:absolute;margin-left:263.2pt;margin-top:-18.55pt;width:1.45pt;height:11in;flip:x;z-index:251817472" o:connectortype="straight"/>
        </w:pict>
      </w:r>
      <w:r>
        <w:rPr>
          <w:rFonts w:ascii="Comic Sans MS" w:hAnsi="Comic Sans MS"/>
          <w:b/>
        </w:rPr>
        <w:t>2/17</w:t>
      </w:r>
      <w:r w:rsidRPr="00F86F5B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Units of measure (continued)</w:t>
      </w:r>
    </w:p>
    <w:p w:rsidR="00C82576" w:rsidRPr="00235A6E" w:rsidRDefault="00C82576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 w:rsidRPr="00235A6E">
        <w:rPr>
          <w:rFonts w:ascii="Comic Sans MS" w:hAnsi="Comic Sans MS"/>
          <w:b/>
          <w:color w:val="FF0000"/>
          <w:sz w:val="22"/>
          <w:szCs w:val="22"/>
          <w:u w:val="single"/>
        </w:rPr>
        <w:t xml:space="preserve">METRIC units of </w:t>
      </w:r>
      <w:r>
        <w:rPr>
          <w:rFonts w:ascii="Comic Sans MS" w:hAnsi="Comic Sans MS"/>
          <w:b/>
          <w:color w:val="FF0000"/>
          <w:sz w:val="22"/>
          <w:szCs w:val="22"/>
          <w:u w:val="single"/>
        </w:rPr>
        <w:t>capacity (liquids)</w:t>
      </w:r>
      <w:r w:rsidRPr="00235A6E">
        <w:rPr>
          <w:rFonts w:ascii="Comic Sans MS" w:hAnsi="Comic Sans MS"/>
          <w:b/>
          <w:color w:val="FF0000"/>
          <w:sz w:val="22"/>
          <w:szCs w:val="22"/>
          <w:u w:val="single"/>
        </w:rPr>
        <w:t xml:space="preserve"> are:</w:t>
      </w:r>
    </w:p>
    <w:p w:rsidR="00C82576" w:rsidRDefault="00C82576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Millilitre (ml)</w:t>
      </w:r>
    </w:p>
    <w:p w:rsidR="00C82576" w:rsidRDefault="00C82576" w:rsidP="005C297C">
      <w:pPr>
        <w:rPr>
          <w:rFonts w:ascii="Comic Sans MS" w:hAnsi="Comic Sans MS"/>
          <w:sz w:val="22"/>
          <w:szCs w:val="22"/>
        </w:rPr>
      </w:pPr>
      <w:r>
        <w:rPr>
          <w:noProof/>
        </w:rPr>
        <w:pict>
          <v:shape id="_x0000_s1316" type="#_x0000_t32" style="position:absolute;margin-left:22.85pt;margin-top:.25pt;width:0;height:15.8pt;z-index:251743744" o:connectortype="straight">
            <v:stroke endarrow="block"/>
          </v:shape>
        </w:pict>
      </w:r>
    </w:p>
    <w:p w:rsidR="00C82576" w:rsidRDefault="00C82576" w:rsidP="005C297C">
      <w:pPr>
        <w:rPr>
          <w:rFonts w:ascii="Comic Sans MS" w:hAnsi="Comic Sans MS"/>
          <w:sz w:val="22"/>
          <w:szCs w:val="22"/>
        </w:rPr>
      </w:pPr>
      <w:r>
        <w:rPr>
          <w:noProof/>
        </w:rPr>
        <w:pict>
          <v:shape id="_x0000_s1317" type="#_x0000_t32" style="position:absolute;margin-left:20.6pt;margin-top:14.15pt;width:0;height:15.8pt;z-index:251742720" o:connectortype="straight">
            <v:stroke endarrow="block"/>
          </v:shape>
        </w:pict>
      </w:r>
      <w:r>
        <w:rPr>
          <w:rFonts w:ascii="Comic Sans MS" w:hAnsi="Comic Sans MS"/>
          <w:sz w:val="22"/>
          <w:szCs w:val="22"/>
        </w:rPr>
        <w:t>Centilitre (cl)</w:t>
      </w:r>
    </w:p>
    <w:p w:rsidR="00C82576" w:rsidRDefault="00C82576" w:rsidP="005C297C">
      <w:pPr>
        <w:rPr>
          <w:rFonts w:ascii="Comic Sans MS" w:hAnsi="Comic Sans MS"/>
          <w:sz w:val="22"/>
          <w:szCs w:val="22"/>
        </w:rPr>
      </w:pPr>
    </w:p>
    <w:p w:rsidR="00C82576" w:rsidRDefault="00C82576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Litre (l)</w:t>
      </w:r>
    </w:p>
    <w:p w:rsidR="00C82576" w:rsidRDefault="00C82576" w:rsidP="005C297C">
      <w:pPr>
        <w:jc w:val="center"/>
        <w:rPr>
          <w:rFonts w:ascii="Comic Sans MS" w:hAnsi="Comic Sans MS"/>
          <w:sz w:val="22"/>
          <w:szCs w:val="22"/>
        </w:rPr>
      </w:pPr>
      <w:r>
        <w:rPr>
          <w:noProof/>
        </w:rPr>
        <w:pict>
          <v:shape id="_x0000_s1318" type="#_x0000_t75" alt="http://www.brothermartin.com/blog/wp-content/uploads/2013/08/coins.jpg" style="position:absolute;left:0;text-align:left;margin-left:263.15pt;margin-top:1pt;width:273.75pt;height:136.5pt;z-index:-251488768;visibility:visible" wrapcoords="-59 0 -59 21481 21600 21481 21600 0 -59 0">
            <v:imagedata r:id="rId37" o:title=""/>
            <w10:wrap type="tight"/>
          </v:shape>
        </w:pict>
      </w:r>
      <w:r>
        <w:rPr>
          <w:noProof/>
        </w:rPr>
        <w:pict>
          <v:shape id="_x0000_s1319" type="#_x0000_t75" alt="http://www.gs-health.com/images/imagemanager/gatenbysanderson/medicine_spoon.jpg" style="position:absolute;left:0;text-align:left;margin-left:187.85pt;margin-top:3.5pt;width:22.25pt;height:49.5pt;z-index:-251587072;visibility:visible" wrapcoords="-720 0 -720 21273 21600 21273 21600 0 -720 0">
            <v:imagedata r:id="rId38" o:title=""/>
            <w10:wrap type="tight"/>
          </v:shape>
        </w:pict>
      </w:r>
    </w:p>
    <w:p w:rsidR="00C82576" w:rsidRPr="00235A6E" w:rsidRDefault="00C82576" w:rsidP="005C297C">
      <w:pPr>
        <w:pStyle w:val="ListParagraph"/>
        <w:numPr>
          <w:ilvl w:val="0"/>
          <w:numId w:val="3"/>
        </w:num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sz w:val="22"/>
          <w:szCs w:val="22"/>
        </w:rPr>
        <w:t>A medicine spoon holds 5ml</w:t>
      </w:r>
    </w:p>
    <w:p w:rsidR="00C82576" w:rsidRDefault="00C82576" w:rsidP="005C297C">
      <w:pPr>
        <w:rPr>
          <w:rFonts w:ascii="Comic Sans MS" w:hAnsi="Comic Sans MS"/>
          <w:b/>
        </w:rPr>
      </w:pPr>
    </w:p>
    <w:p w:rsidR="00C82576" w:rsidRDefault="00C82576" w:rsidP="005C297C">
      <w:pPr>
        <w:jc w:val="center"/>
        <w:rPr>
          <w:rFonts w:ascii="Comic Sans MS" w:hAnsi="Comic Sans MS"/>
          <w:b/>
        </w:rPr>
      </w:pPr>
    </w:p>
    <w:p w:rsidR="00C82576" w:rsidRDefault="00C82576" w:rsidP="005C297C">
      <w:pPr>
        <w:rPr>
          <w:rFonts w:ascii="Comic Sans MS" w:hAnsi="Comic Sans MS"/>
          <w:b/>
        </w:rPr>
      </w:pPr>
      <w:r>
        <w:rPr>
          <w:noProof/>
        </w:rPr>
        <w:pict>
          <v:shape id="_x0000_s1320" type="#_x0000_t75" alt="http://www.insigniauk.com/images/eoyUVw3FHUe40_0l85BLG_GtGtMf/5-Litre-Bucket.jpg" style="position:absolute;margin-left:167.15pt;margin-top:6.55pt;width:66pt;height:66pt;z-index:-251586048;visibility:visible" wrapcoords="-245 0 -245 21355 21600 21355 21600 0 -245 0">
            <v:imagedata r:id="rId39" o:title=""/>
            <w10:wrap type="tight"/>
          </v:shape>
        </w:pict>
      </w:r>
    </w:p>
    <w:p w:rsidR="00C82576" w:rsidRDefault="00C82576" w:rsidP="005C297C">
      <w:pPr>
        <w:pStyle w:val="ListParagraph"/>
        <w:numPr>
          <w:ilvl w:val="0"/>
          <w:numId w:val="3"/>
        </w:num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sz w:val="22"/>
          <w:szCs w:val="22"/>
        </w:rPr>
        <w:t>A 5-litre bucket</w:t>
      </w:r>
    </w:p>
    <w:p w:rsidR="00C82576" w:rsidRDefault="00C82576" w:rsidP="005C297C">
      <w:pPr>
        <w:rPr>
          <w:rFonts w:ascii="Comic Sans MS" w:hAnsi="Comic Sans MS"/>
          <w:sz w:val="22"/>
          <w:szCs w:val="22"/>
        </w:rPr>
      </w:pPr>
    </w:p>
    <w:p w:rsidR="00C82576" w:rsidRDefault="00C82576" w:rsidP="005C297C">
      <w:pPr>
        <w:rPr>
          <w:rFonts w:ascii="Comic Sans MS" w:hAnsi="Comic Sans MS"/>
          <w:sz w:val="22"/>
          <w:szCs w:val="22"/>
        </w:rPr>
      </w:pPr>
    </w:p>
    <w:p w:rsidR="00C82576" w:rsidRDefault="00C82576" w:rsidP="005C297C">
      <w:pPr>
        <w:rPr>
          <w:rFonts w:ascii="Comic Sans MS" w:hAnsi="Comic Sans MS"/>
          <w:sz w:val="22"/>
          <w:szCs w:val="22"/>
        </w:rPr>
      </w:pPr>
    </w:p>
    <w:p w:rsidR="00C82576" w:rsidRPr="005C297C" w:rsidRDefault="00C82576" w:rsidP="005C297C">
      <w:pPr>
        <w:rPr>
          <w:rFonts w:ascii="Comic Sans MS" w:hAnsi="Comic Sans MS"/>
          <w:sz w:val="22"/>
          <w:szCs w:val="22"/>
        </w:rPr>
      </w:pPr>
    </w:p>
    <w:p w:rsidR="00C82576" w:rsidRPr="00235A6E" w:rsidRDefault="00C82576" w:rsidP="005C297C">
      <w:pPr>
        <w:pStyle w:val="ListParagraph"/>
        <w:numPr>
          <w:ilvl w:val="0"/>
          <w:numId w:val="3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Fuel for the car is measured in litres</w:t>
      </w:r>
    </w:p>
    <w:p w:rsidR="00C82576" w:rsidRDefault="00C82576" w:rsidP="005C297C">
      <w:pPr>
        <w:rPr>
          <w:rFonts w:ascii="Comic Sans MS" w:hAnsi="Comic Sans MS"/>
          <w:b/>
        </w:rPr>
      </w:pPr>
      <w:r>
        <w:rPr>
          <w:noProof/>
        </w:rPr>
        <w:pict>
          <v:shape id="_x0000_s1321" type="#_x0000_t75" alt="http://www.absoluteradio.co.uk/images/pages/10144.1/pump.png" style="position:absolute;margin-left:143.9pt;margin-top:1.35pt;width:105pt;height:66pt;z-index:-251580928;visibility:visible" wrapcoords="17280 736 13114 1227 2469 4173 2160 8591 3549 12518 0 18409 -154 18900 154 20618 926 20618 1234 20373 3549 16445 8023 16445 11571 14727 11571 12518 13423 8591 13423 5891 13114 4664 21291 2209 21446 736 18977 736 17280 736">
            <v:imagedata r:id="rId40" o:title=""/>
            <w10:wrap type="tight"/>
          </v:shape>
        </w:pict>
      </w:r>
    </w:p>
    <w:p w:rsidR="00C82576" w:rsidRDefault="00C82576" w:rsidP="005C297C">
      <w:pPr>
        <w:rPr>
          <w:rFonts w:ascii="Comic Sans MS" w:hAnsi="Comic Sans MS"/>
          <w:b/>
        </w:rPr>
      </w:pPr>
    </w:p>
    <w:p w:rsidR="00C82576" w:rsidRDefault="00C82576" w:rsidP="005C297C">
      <w:pPr>
        <w:rPr>
          <w:rFonts w:ascii="Comic Sans MS" w:hAnsi="Comic Sans MS"/>
          <w:b/>
        </w:rPr>
      </w:pPr>
    </w:p>
    <w:p w:rsidR="00C82576" w:rsidRDefault="00C82576" w:rsidP="005C297C">
      <w:pPr>
        <w:rPr>
          <w:rFonts w:ascii="Comic Sans MS" w:hAnsi="Comic Sans MS"/>
          <w:b/>
        </w:rPr>
      </w:pPr>
    </w:p>
    <w:p w:rsidR="00C82576" w:rsidRDefault="00C82576" w:rsidP="005C297C">
      <w:pPr>
        <w:rPr>
          <w:rFonts w:ascii="Comic Sans MS" w:hAnsi="Comic Sans MS"/>
          <w:b/>
        </w:rPr>
      </w:pPr>
      <w:r>
        <w:rPr>
          <w:noProof/>
        </w:rPr>
        <w:pict>
          <v:shape id="_x0000_s1322" type="#_x0000_t32" style="position:absolute;margin-left:-12.85pt;margin-top:15.55pt;width:276.75pt;height:0;z-index:251818496" o:connectortype="straight"/>
        </w:pict>
      </w:r>
    </w:p>
    <w:p w:rsidR="00C82576" w:rsidRDefault="00C82576" w:rsidP="005C297C">
      <w:pPr>
        <w:rPr>
          <w:rFonts w:ascii="Comic Sans MS" w:hAnsi="Comic Sans MS"/>
          <w:b/>
        </w:rPr>
      </w:pPr>
    </w:p>
    <w:p w:rsidR="00C82576" w:rsidRDefault="00C82576" w:rsidP="009B4CBF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2/18</w:t>
      </w:r>
      <w:r w:rsidRPr="00F86F5B">
        <w:rPr>
          <w:rFonts w:ascii="Comic Sans MS" w:hAnsi="Comic Sans MS"/>
          <w:b/>
        </w:rPr>
        <w:t xml:space="preserve"> </w:t>
      </w:r>
      <w:r w:rsidRPr="00C528D5">
        <w:rPr>
          <w:rFonts w:ascii="Comic Sans MS" w:hAnsi="Comic Sans MS"/>
          <w:b/>
          <w:u w:val="single"/>
        </w:rPr>
        <w:t>Compare units of measure</w:t>
      </w:r>
    </w:p>
    <w:p w:rsidR="00C82576" w:rsidRDefault="00C82576">
      <w:pPr>
        <w:rPr>
          <w:rFonts w:ascii="Comic Sans MS" w:hAnsi="Comic Sans MS"/>
          <w:position w:val="-24"/>
        </w:rPr>
      </w:pPr>
    </w:p>
    <w:p w:rsidR="00C82576" w:rsidRPr="001F40A5" w:rsidRDefault="00C82576">
      <w:pPr>
        <w:rPr>
          <w:rFonts w:ascii="Comic Sans MS" w:hAnsi="Comic Sans MS"/>
          <w:b/>
          <w:position w:val="-24"/>
          <w:sz w:val="22"/>
          <w:szCs w:val="22"/>
        </w:rPr>
      </w:pPr>
      <w:r w:rsidRPr="001F40A5">
        <w:rPr>
          <w:rFonts w:ascii="Comic Sans MS" w:hAnsi="Comic Sans MS"/>
          <w:b/>
          <w:position w:val="-24"/>
          <w:sz w:val="22"/>
          <w:szCs w:val="22"/>
        </w:rPr>
        <w:t>Think of the units of mass then order:</w:t>
      </w:r>
    </w:p>
    <w:p w:rsidR="00C82576" w:rsidRPr="00BB2043" w:rsidRDefault="00C82576" w:rsidP="00BB2043">
      <w:pPr>
        <w:spacing w:before="100" w:beforeAutospacing="1" w:after="100" w:afterAutospacing="1"/>
        <w:ind w:left="360"/>
        <w:rPr>
          <w:rFonts w:ascii="Comic Sans MS" w:hAnsi="Comic Sans MS"/>
          <w:position w:val="-24"/>
          <w:sz w:val="22"/>
          <w:szCs w:val="22"/>
        </w:rPr>
      </w:pPr>
      <w:r>
        <w:rPr>
          <w:noProof/>
        </w:rPr>
        <w:pict>
          <v:shape id="_x0000_s1323" type="#_x0000_t202" style="position:absolute;left:0;text-align:left;margin-left:19.4pt;margin-top:20.7pt;width:117.45pt;height:62.5pt;z-index:251784704">
            <v:textbox>
              <w:txbxContent>
                <w:p w:rsidR="00C82576" w:rsidRPr="00BB2043" w:rsidRDefault="00C82576" w:rsidP="00BB204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BB2043">
                    <w:rPr>
                      <w:rFonts w:ascii="Comic Sans MS" w:hAnsi="Comic Sans MS"/>
                      <w:sz w:val="20"/>
                      <w:szCs w:val="20"/>
                    </w:rPr>
                    <w:t>a bar of chocolate</w:t>
                  </w:r>
                </w:p>
                <w:p w:rsidR="00C82576" w:rsidRPr="00BB2043" w:rsidRDefault="00C82576" w:rsidP="00BB204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BB2043">
                    <w:rPr>
                      <w:rFonts w:ascii="Comic Sans MS" w:hAnsi="Comic Sans MS"/>
                      <w:sz w:val="20"/>
                      <w:szCs w:val="20"/>
                    </w:rPr>
                    <w:t>your teacher</w:t>
                  </w:r>
                </w:p>
                <w:p w:rsidR="00C82576" w:rsidRPr="00BB2043" w:rsidRDefault="00C82576" w:rsidP="00BB204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BB2043">
                    <w:rPr>
                      <w:rFonts w:ascii="Comic Sans MS" w:hAnsi="Comic Sans MS"/>
                      <w:sz w:val="20"/>
                      <w:szCs w:val="20"/>
                    </w:rPr>
                    <w:t>a blown-up balloon</w:t>
                  </w:r>
                </w:p>
                <w:p w:rsidR="00C82576" w:rsidRPr="00BB2043" w:rsidRDefault="00C82576" w:rsidP="00BB204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BB2043">
                    <w:rPr>
                      <w:rFonts w:ascii="Comic Sans MS" w:hAnsi="Comic Sans MS"/>
                      <w:sz w:val="20"/>
                      <w:szCs w:val="20"/>
                    </w:rPr>
                    <w:t>a loaf of bread</w:t>
                  </w:r>
                </w:p>
                <w:p w:rsidR="00C82576" w:rsidRDefault="00C82576"/>
              </w:txbxContent>
            </v:textbox>
          </v:shape>
        </w:pict>
      </w:r>
      <w:r>
        <w:rPr>
          <w:noProof/>
        </w:rPr>
        <w:pict>
          <v:shape id="Picture 20" o:spid="_x0000_s1324" type="#_x0000_t75" alt="http://nrich.maths.org/content/id/7340/scales.jpg" style="position:absolute;left:0;text-align:left;margin-left:1.4pt;margin-top:13.05pt;width:75pt;height:75pt;z-index:-251529728;visibility:visible" wrapcoords="-216 0 -216 21384 21600 21384 21600 0 -216 0">
            <v:imagedata r:id="rId41" o:title=""/>
            <w10:wrap type="tight"/>
          </v:shape>
        </w:pict>
      </w:r>
    </w:p>
    <w:p w:rsidR="00C82576" w:rsidRDefault="00C82576" w:rsidP="00BB2043">
      <w:pPr>
        <w:rPr>
          <w:rFonts w:ascii="Comic Sans MS" w:hAnsi="Comic Sans MS"/>
          <w:sz w:val="20"/>
          <w:szCs w:val="20"/>
        </w:rPr>
      </w:pPr>
    </w:p>
    <w:p w:rsidR="00C82576" w:rsidRDefault="00C82576" w:rsidP="00BB2043">
      <w:pPr>
        <w:rPr>
          <w:rFonts w:ascii="Comic Sans MS" w:hAnsi="Comic Sans MS"/>
          <w:sz w:val="20"/>
          <w:szCs w:val="20"/>
        </w:rPr>
      </w:pPr>
    </w:p>
    <w:p w:rsidR="00C82576" w:rsidRDefault="00C82576" w:rsidP="00BB2043">
      <w:pPr>
        <w:rPr>
          <w:rFonts w:ascii="Comic Sans MS" w:hAnsi="Comic Sans MS"/>
          <w:sz w:val="20"/>
          <w:szCs w:val="20"/>
        </w:rPr>
      </w:pPr>
    </w:p>
    <w:p w:rsidR="00C82576" w:rsidRDefault="00C82576" w:rsidP="00BB2043">
      <w:pPr>
        <w:rPr>
          <w:rFonts w:ascii="Comic Sans MS" w:hAnsi="Comic Sans MS"/>
          <w:sz w:val="20"/>
          <w:szCs w:val="20"/>
        </w:rPr>
      </w:pPr>
    </w:p>
    <w:p w:rsidR="00C82576" w:rsidRPr="00BB2043" w:rsidRDefault="00C82576" w:rsidP="00BB2043">
      <w:pPr>
        <w:rPr>
          <w:rFonts w:ascii="Comic Sans MS" w:hAnsi="Comic Sans MS"/>
          <w:sz w:val="20"/>
          <w:szCs w:val="20"/>
        </w:rPr>
      </w:pPr>
      <w:r w:rsidRPr="00BB2043">
        <w:rPr>
          <w:rFonts w:ascii="Comic Sans MS" w:hAnsi="Comic Sans MS"/>
          <w:sz w:val="20"/>
          <w:szCs w:val="20"/>
        </w:rPr>
        <w:t>A blown-up balloon</w:t>
      </w:r>
      <w:r w:rsidRPr="001F40A5">
        <w:rPr>
          <w:rFonts w:ascii="Comic Sans MS" w:hAnsi="Comic Sans MS"/>
          <w:b/>
          <w:color w:val="0000FF"/>
          <w:sz w:val="20"/>
          <w:szCs w:val="20"/>
        </w:rPr>
        <w:t xml:space="preserve"> </w:t>
      </w:r>
      <w:r w:rsidRPr="006A2DED">
        <w:rPr>
          <w:rFonts w:ascii="Comic Sans MS" w:hAnsi="Comic Sans MS"/>
          <w:b/>
          <w:color w:val="0000FF"/>
        </w:rPr>
        <w:t>&lt;</w:t>
      </w:r>
      <w:r w:rsidRPr="00BB2043">
        <w:rPr>
          <w:rFonts w:ascii="Comic Sans MS" w:hAnsi="Comic Sans MS"/>
          <w:sz w:val="20"/>
          <w:szCs w:val="20"/>
        </w:rPr>
        <w:t xml:space="preserve"> a bar of chocolate</w:t>
      </w:r>
      <w:r>
        <w:rPr>
          <w:rFonts w:ascii="Comic Sans MS" w:hAnsi="Comic Sans MS"/>
          <w:sz w:val="20"/>
          <w:szCs w:val="20"/>
        </w:rPr>
        <w:t xml:space="preserve"> </w:t>
      </w:r>
      <w:r w:rsidRPr="006A2DED">
        <w:rPr>
          <w:rFonts w:ascii="Comic Sans MS" w:hAnsi="Comic Sans MS"/>
          <w:b/>
          <w:color w:val="0000FF"/>
        </w:rPr>
        <w:t>&lt;</w:t>
      </w:r>
      <w:r w:rsidRPr="00BB2043">
        <w:rPr>
          <w:rFonts w:ascii="Comic Sans MS" w:hAnsi="Comic Sans MS"/>
          <w:sz w:val="20"/>
          <w:szCs w:val="20"/>
        </w:rPr>
        <w:t xml:space="preserve"> a loaf of bread</w:t>
      </w:r>
      <w:r w:rsidRPr="001F40A5">
        <w:rPr>
          <w:rFonts w:ascii="Comic Sans MS" w:hAnsi="Comic Sans MS"/>
          <w:b/>
          <w:color w:val="0000FF"/>
          <w:sz w:val="20"/>
          <w:szCs w:val="20"/>
        </w:rPr>
        <w:t xml:space="preserve"> </w:t>
      </w:r>
      <w:r w:rsidRPr="006A2DED">
        <w:rPr>
          <w:rFonts w:ascii="Comic Sans MS" w:hAnsi="Comic Sans MS"/>
          <w:b/>
          <w:color w:val="0000FF"/>
        </w:rPr>
        <w:t>&lt;</w:t>
      </w:r>
      <w:r w:rsidRPr="00BB2043">
        <w:rPr>
          <w:rFonts w:ascii="Comic Sans MS" w:hAnsi="Comic Sans MS"/>
          <w:sz w:val="20"/>
          <w:szCs w:val="20"/>
        </w:rPr>
        <w:t xml:space="preserve"> your teacher</w:t>
      </w:r>
    </w:p>
    <w:p w:rsidR="00C82576" w:rsidRDefault="00C82576" w:rsidP="00BB2043">
      <w:pPr>
        <w:rPr>
          <w:rFonts w:ascii="Comic Sans MS" w:hAnsi="Comic Sans MS"/>
          <w:sz w:val="20"/>
          <w:szCs w:val="20"/>
        </w:rPr>
      </w:pPr>
    </w:p>
    <w:p w:rsidR="00C82576" w:rsidRPr="001F40A5" w:rsidRDefault="00C82576" w:rsidP="001F40A5">
      <w:pPr>
        <w:rPr>
          <w:rFonts w:ascii="Comic Sans MS" w:hAnsi="Comic Sans MS"/>
          <w:b/>
          <w:position w:val="-24"/>
          <w:sz w:val="22"/>
          <w:szCs w:val="22"/>
        </w:rPr>
      </w:pPr>
      <w:r w:rsidRPr="001F40A5">
        <w:rPr>
          <w:rFonts w:ascii="Comic Sans MS" w:hAnsi="Comic Sans MS"/>
          <w:b/>
          <w:position w:val="-24"/>
          <w:sz w:val="22"/>
          <w:szCs w:val="22"/>
        </w:rPr>
        <w:t xml:space="preserve">Think of the units of </w:t>
      </w:r>
      <w:r>
        <w:rPr>
          <w:rFonts w:ascii="Comic Sans MS" w:hAnsi="Comic Sans MS"/>
          <w:b/>
          <w:position w:val="-24"/>
          <w:sz w:val="22"/>
          <w:szCs w:val="22"/>
        </w:rPr>
        <w:t>length</w:t>
      </w:r>
      <w:r w:rsidRPr="001F40A5">
        <w:rPr>
          <w:rFonts w:ascii="Comic Sans MS" w:hAnsi="Comic Sans MS"/>
          <w:b/>
          <w:position w:val="-24"/>
          <w:sz w:val="22"/>
          <w:szCs w:val="22"/>
        </w:rPr>
        <w:t xml:space="preserve"> used then order:</w:t>
      </w:r>
    </w:p>
    <w:p w:rsidR="00C82576" w:rsidRPr="00BB2043" w:rsidRDefault="00C82576" w:rsidP="00BB2043">
      <w:pPr>
        <w:rPr>
          <w:rFonts w:ascii="Comic Sans MS" w:hAnsi="Comic Sans MS"/>
          <w:sz w:val="20"/>
          <w:szCs w:val="20"/>
        </w:rPr>
      </w:pPr>
      <w:r>
        <w:rPr>
          <w:noProof/>
        </w:rPr>
        <w:pict>
          <v:shape id="_x0000_s1325" type="#_x0000_t32" style="position:absolute;margin-left:263.15pt;margin-top:2.55pt;width:270.75pt;height:.05pt;z-index:251819520" o:connectortype="straight"/>
        </w:pict>
      </w:r>
      <w:r>
        <w:rPr>
          <w:noProof/>
        </w:rPr>
        <w:pict>
          <v:shape id="_x0000_s1326" type="#_x0000_t202" style="position:absolute;margin-left:77.15pt;margin-top:1.6pt;width:182.7pt;height:70.75pt;z-index:251785728">
            <v:textbox>
              <w:txbxContent>
                <w:p w:rsidR="00C82576" w:rsidRPr="006A2DED" w:rsidRDefault="00C82576" w:rsidP="001F40A5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How high you could jump</w:t>
                  </w:r>
                  <w:r w:rsidRPr="006A2DED">
                    <w:rPr>
                      <w:rFonts w:ascii="Comic Sans MS" w:hAnsi="Comic Sans MS"/>
                      <w:sz w:val="20"/>
                      <w:szCs w:val="20"/>
                    </w:rPr>
                    <w:t xml:space="preserve"> in the air</w:t>
                  </w:r>
                </w:p>
                <w:p w:rsidR="00C82576" w:rsidRPr="006A2DED" w:rsidRDefault="00C82576" w:rsidP="001F40A5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How far y</w:t>
                  </w:r>
                  <w:r w:rsidRPr="006A2DED">
                    <w:rPr>
                      <w:rFonts w:ascii="Comic Sans MS" w:hAnsi="Comic Sans MS"/>
                      <w:sz w:val="20"/>
                      <w:szCs w:val="20"/>
                    </w:rPr>
                    <w:t>ou can kick a football</w:t>
                  </w:r>
                </w:p>
                <w:p w:rsidR="00C82576" w:rsidRPr="006A2DED" w:rsidRDefault="00C82576" w:rsidP="001F40A5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How far y</w:t>
                  </w:r>
                  <w:r w:rsidRPr="006A2DED">
                    <w:rPr>
                      <w:rFonts w:ascii="Comic Sans MS" w:hAnsi="Comic Sans MS"/>
                      <w:sz w:val="20"/>
                      <w:szCs w:val="20"/>
                    </w:rPr>
                    <w:t xml:space="preserve">ou can run in 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>½</w:t>
                  </w:r>
                  <w:r w:rsidRPr="006A2DED">
                    <w:rPr>
                      <w:rFonts w:ascii="Comic Sans MS" w:hAnsi="Comic Sans MS"/>
                      <w:sz w:val="20"/>
                      <w:szCs w:val="20"/>
                    </w:rPr>
                    <w:t xml:space="preserve"> minute</w:t>
                  </w:r>
                </w:p>
                <w:p w:rsidR="00C82576" w:rsidRPr="006A2DED" w:rsidRDefault="00C82576" w:rsidP="001F40A5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6A2DED">
                    <w:rPr>
                      <w:rFonts w:ascii="Comic Sans MS" w:hAnsi="Comic Sans MS"/>
                      <w:sz w:val="20"/>
                      <w:szCs w:val="20"/>
                    </w:rPr>
                    <w:t>Length of a bug</w:t>
                  </w:r>
                </w:p>
                <w:p w:rsidR="00C82576" w:rsidRDefault="00C82576" w:rsidP="001F40A5"/>
              </w:txbxContent>
            </v:textbox>
          </v:shape>
        </w:pict>
      </w:r>
      <w:r w:rsidRPr="003F7F02">
        <w:rPr>
          <w:noProof/>
        </w:rPr>
        <w:pict>
          <v:shape id="Picture 28" o:spid="_x0000_i1086" type="#_x0000_t75" alt="http://nrich.maths.org/content/id/7340/ruler.jpg" style="width:75pt;height:75pt;visibility:visible">
            <v:imagedata r:id="rId42" o:title=""/>
          </v:shape>
        </w:pict>
      </w:r>
    </w:p>
    <w:p w:rsidR="00C82576" w:rsidRDefault="00C82576" w:rsidP="00BB2043">
      <w:r w:rsidRPr="001F40A5">
        <w:t xml:space="preserve"> </w:t>
      </w:r>
    </w:p>
    <w:p w:rsidR="00C82576" w:rsidRPr="00BB2043" w:rsidRDefault="00C82576" w:rsidP="00BB204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Length of a bug </w:t>
      </w:r>
      <w:r w:rsidRPr="006A2DED">
        <w:rPr>
          <w:rFonts w:ascii="Comic Sans MS" w:hAnsi="Comic Sans MS"/>
          <w:color w:val="0000FF"/>
        </w:rPr>
        <w:t>&lt;</w:t>
      </w:r>
      <w:r>
        <w:rPr>
          <w:rFonts w:ascii="Comic Sans MS" w:hAnsi="Comic Sans MS"/>
          <w:sz w:val="20"/>
          <w:szCs w:val="20"/>
        </w:rPr>
        <w:t xml:space="preserve"> you could jump in the air </w:t>
      </w:r>
      <w:r w:rsidRPr="006A2DED">
        <w:rPr>
          <w:rFonts w:ascii="Comic Sans MS" w:hAnsi="Comic Sans MS"/>
          <w:color w:val="0000FF"/>
        </w:rPr>
        <w:t xml:space="preserve">&lt; </w:t>
      </w:r>
      <w:r>
        <w:rPr>
          <w:rFonts w:ascii="Comic Sans MS" w:hAnsi="Comic Sans MS"/>
          <w:sz w:val="20"/>
          <w:szCs w:val="20"/>
        </w:rPr>
        <w:t xml:space="preserve">you can kick a football </w:t>
      </w:r>
      <w:r w:rsidRPr="006A2DED">
        <w:rPr>
          <w:rFonts w:ascii="Comic Sans MS" w:hAnsi="Comic Sans MS"/>
          <w:color w:val="0000FF"/>
        </w:rPr>
        <w:t>&lt;</w:t>
      </w:r>
      <w:r>
        <w:rPr>
          <w:rFonts w:ascii="Comic Sans MS" w:hAnsi="Comic Sans MS"/>
          <w:sz w:val="20"/>
          <w:szCs w:val="20"/>
        </w:rPr>
        <w:t xml:space="preserve"> you can run in half a minute</w:t>
      </w:r>
    </w:p>
    <w:p w:rsidR="00C82576" w:rsidRDefault="00C82576" w:rsidP="00BB2043">
      <w:pPr>
        <w:rPr>
          <w:rFonts w:ascii="Comic Sans MS" w:hAnsi="Comic Sans MS"/>
          <w:position w:val="-24"/>
        </w:rPr>
      </w:pPr>
    </w:p>
    <w:p w:rsidR="00C82576" w:rsidRDefault="00C82576" w:rsidP="00BB2043">
      <w:pPr>
        <w:rPr>
          <w:rFonts w:ascii="Comic Sans MS" w:hAnsi="Comic Sans MS"/>
          <w:position w:val="-24"/>
        </w:rPr>
      </w:pPr>
    </w:p>
    <w:p w:rsidR="00C82576" w:rsidRDefault="00C82576" w:rsidP="009D581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2/19 </w:t>
      </w:r>
      <w:r>
        <w:rPr>
          <w:rFonts w:ascii="Comic Sans MS" w:hAnsi="Comic Sans MS"/>
          <w:b/>
          <w:u w:val="single"/>
        </w:rPr>
        <w:t>Money</w:t>
      </w:r>
    </w:p>
    <w:p w:rsidR="00C82576" w:rsidRPr="00BF6C23" w:rsidRDefault="00C82576" w:rsidP="009D5811">
      <w:pPr>
        <w:rPr>
          <w:rFonts w:ascii="Comic Sans MS" w:hAnsi="Comic Sans MS"/>
          <w:sz w:val="22"/>
          <w:szCs w:val="22"/>
          <w:u w:val="single"/>
        </w:rPr>
      </w:pPr>
      <w:r w:rsidRPr="00BF6C23">
        <w:rPr>
          <w:rFonts w:ascii="Comic Sans MS" w:hAnsi="Comic Sans MS"/>
          <w:sz w:val="22"/>
          <w:szCs w:val="22"/>
          <w:u w:val="single"/>
        </w:rPr>
        <w:t>To write amounts of money</w:t>
      </w:r>
    </w:p>
    <w:p w:rsidR="00C82576" w:rsidRDefault="00C82576" w:rsidP="009D581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£3 or £3.00</w:t>
      </w:r>
    </w:p>
    <w:p w:rsidR="00C82576" w:rsidRDefault="00C82576" w:rsidP="009D581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50p or £0.50</w:t>
      </w:r>
    </w:p>
    <w:p w:rsidR="00C82576" w:rsidRDefault="00C82576" w:rsidP="009D5811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</w:rPr>
        <w:t xml:space="preserve">£3.50 or 350p </w:t>
      </w:r>
      <w:r w:rsidRPr="00BF6C23">
        <w:rPr>
          <w:rFonts w:ascii="Comic Sans MS" w:hAnsi="Comic Sans MS"/>
          <w:b/>
          <w:sz w:val="22"/>
          <w:szCs w:val="22"/>
          <w:u w:val="single"/>
        </w:rPr>
        <w:t>BUT never £3.50p or £3.5</w:t>
      </w:r>
    </w:p>
    <w:p w:rsidR="00C82576" w:rsidRDefault="00C82576" w:rsidP="009D5811">
      <w:pPr>
        <w:rPr>
          <w:rFonts w:ascii="Comic Sans MS" w:hAnsi="Comic Sans MS"/>
          <w:b/>
          <w:sz w:val="22"/>
          <w:szCs w:val="22"/>
          <w:u w:val="single"/>
        </w:rPr>
      </w:pPr>
    </w:p>
    <w:p w:rsidR="00C82576" w:rsidRPr="00BF6C23" w:rsidRDefault="00C82576" w:rsidP="009D581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sz w:val="22"/>
          <w:szCs w:val="22"/>
          <w:u w:val="single"/>
        </w:rPr>
        <w:t>Value of coins</w:t>
      </w:r>
    </w:p>
    <w:p w:rsidR="00C82576" w:rsidRDefault="00C82576" w:rsidP="009D5811">
      <w:pPr>
        <w:rPr>
          <w:rFonts w:ascii="Comic Sans MS" w:hAnsi="Comic Sans MS"/>
          <w:sz w:val="16"/>
          <w:szCs w:val="16"/>
        </w:rPr>
      </w:pPr>
      <w:r w:rsidRPr="00164ECE">
        <w:rPr>
          <w:rFonts w:ascii="Comic Sans MS" w:hAnsi="Comic Sans MS"/>
          <w:sz w:val="16"/>
          <w:szCs w:val="16"/>
        </w:rPr>
        <w:t>1p or £0.01</w:t>
      </w:r>
      <w:r>
        <w:rPr>
          <w:rFonts w:ascii="Comic Sans MS" w:hAnsi="Comic Sans MS"/>
          <w:sz w:val="16"/>
          <w:szCs w:val="16"/>
        </w:rPr>
        <w:t xml:space="preserve">      2p or £0.02           5p or £0.05       </w:t>
      </w:r>
      <w:r w:rsidRPr="00164ECE">
        <w:rPr>
          <w:rFonts w:ascii="Comic Sans MS" w:hAnsi="Comic Sans MS"/>
          <w:sz w:val="16"/>
          <w:szCs w:val="16"/>
        </w:rPr>
        <w:t>1</w:t>
      </w:r>
      <w:r>
        <w:rPr>
          <w:rFonts w:ascii="Comic Sans MS" w:hAnsi="Comic Sans MS"/>
          <w:sz w:val="16"/>
          <w:szCs w:val="16"/>
        </w:rPr>
        <w:t>0p or £0.10</w:t>
      </w:r>
    </w:p>
    <w:p w:rsidR="00C82576" w:rsidRDefault="00C82576" w:rsidP="009D5811">
      <w:pPr>
        <w:rPr>
          <w:rFonts w:ascii="Comic Sans MS" w:hAnsi="Comic Sans MS"/>
          <w:sz w:val="16"/>
          <w:szCs w:val="16"/>
        </w:rPr>
      </w:pPr>
    </w:p>
    <w:p w:rsidR="00C82576" w:rsidRPr="00164ECE" w:rsidRDefault="00C82576" w:rsidP="009D5811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>20p or £0.20    50p or £0.50        £1 or £1.00        £2 or £2.00</w:t>
      </w:r>
    </w:p>
    <w:p w:rsidR="00C82576" w:rsidRDefault="00C82576" w:rsidP="009D5811">
      <w:pPr>
        <w:rPr>
          <w:rFonts w:ascii="Comic Sans MS" w:hAnsi="Comic Sans MS"/>
        </w:rPr>
      </w:pPr>
      <w:r>
        <w:rPr>
          <w:noProof/>
        </w:rPr>
        <w:pict>
          <v:shape id="_x0000_s1327" type="#_x0000_t32" style="position:absolute;margin-left:-19.9pt;margin-top:10.15pt;width:270.75pt;height:0;z-index:251828736" o:connectortype="straight"/>
        </w:pict>
      </w:r>
    </w:p>
    <w:p w:rsidR="00C82576" w:rsidRDefault="00C82576" w:rsidP="004B280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2/20 </w:t>
      </w:r>
      <w:r>
        <w:rPr>
          <w:rFonts w:ascii="Comic Sans MS" w:hAnsi="Comic Sans MS"/>
          <w:b/>
          <w:u w:val="single"/>
        </w:rPr>
        <w:t>Bills and change</w:t>
      </w:r>
    </w:p>
    <w:p w:rsidR="00C82576" w:rsidRDefault="00C82576" w:rsidP="009D5811">
      <w:pPr>
        <w:rPr>
          <w:rFonts w:ascii="Comic Sans MS" w:hAnsi="Comic Sans MS"/>
          <w:b/>
          <w:color w:val="FF0000"/>
          <w:u w:val="single"/>
        </w:rPr>
      </w:pPr>
    </w:p>
    <w:p w:rsidR="00C82576" w:rsidRDefault="00C82576" w:rsidP="009D5811">
      <w:pPr>
        <w:rPr>
          <w:rFonts w:ascii="Comic Sans MS" w:hAnsi="Comic Sans MS"/>
        </w:rPr>
      </w:pPr>
      <w:r w:rsidRPr="00716CA4">
        <w:rPr>
          <w:rFonts w:ascii="Comic Sans MS" w:hAnsi="Comic Sans MS"/>
        </w:rPr>
        <w:t>To add</w:t>
      </w:r>
      <w:r>
        <w:rPr>
          <w:rFonts w:ascii="Comic Sans MS" w:hAnsi="Comic Sans MS"/>
        </w:rPr>
        <w:t xml:space="preserve"> amounts of money</w:t>
      </w:r>
    </w:p>
    <w:p w:rsidR="00C82576" w:rsidRDefault="00C82576" w:rsidP="009D5811">
      <w:pPr>
        <w:rPr>
          <w:rFonts w:ascii="Comic Sans MS" w:hAnsi="Comic Sans MS"/>
        </w:rPr>
      </w:pPr>
    </w:p>
    <w:p w:rsidR="00C82576" w:rsidRDefault="00C82576" w:rsidP="009D581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</w:t>
      </w:r>
      <w:r w:rsidRPr="00716CA4">
        <w:rPr>
          <w:rFonts w:ascii="Comic Sans MS" w:hAnsi="Comic Sans MS"/>
          <w:color w:val="FF0000"/>
        </w:rPr>
        <w:t xml:space="preserve"> 24p</w:t>
      </w:r>
      <w:r>
        <w:rPr>
          <w:rFonts w:ascii="Comic Sans MS" w:hAnsi="Comic Sans MS"/>
        </w:rPr>
        <w:t xml:space="preserve">   +    </w:t>
      </w:r>
      <w:r w:rsidRPr="00716CA4">
        <w:rPr>
          <w:rFonts w:ascii="Comic Sans MS" w:hAnsi="Comic Sans MS"/>
          <w:color w:val="0000FF"/>
        </w:rPr>
        <w:t>32p</w:t>
      </w:r>
    </w:p>
    <w:p w:rsidR="00C82576" w:rsidRDefault="00C82576" w:rsidP="009D5811">
      <w:pPr>
        <w:rPr>
          <w:rFonts w:ascii="Comic Sans MS" w:hAnsi="Comic Sans MS"/>
        </w:rPr>
      </w:pPr>
      <w:r>
        <w:rPr>
          <w:rFonts w:ascii="Comic Sans MS" w:hAnsi="Comic Sans MS"/>
        </w:rPr>
        <w:t>=</w:t>
      </w:r>
      <w:r w:rsidRPr="00716CA4">
        <w:rPr>
          <w:rFonts w:ascii="Comic Sans MS" w:hAnsi="Comic Sans MS"/>
          <w:color w:val="FF0000"/>
        </w:rPr>
        <w:t>20p + 4p</w:t>
      </w:r>
      <w:r>
        <w:rPr>
          <w:rFonts w:ascii="Comic Sans MS" w:hAnsi="Comic Sans MS"/>
        </w:rPr>
        <w:t xml:space="preserve"> + </w:t>
      </w:r>
      <w:r>
        <w:rPr>
          <w:rFonts w:ascii="Comic Sans MS" w:hAnsi="Comic Sans MS"/>
          <w:color w:val="0000FF"/>
        </w:rPr>
        <w:t>30p + 2</w:t>
      </w:r>
      <w:r w:rsidRPr="00716CA4">
        <w:rPr>
          <w:rFonts w:ascii="Comic Sans MS" w:hAnsi="Comic Sans MS"/>
          <w:color w:val="0000FF"/>
        </w:rPr>
        <w:t>p</w:t>
      </w:r>
    </w:p>
    <w:p w:rsidR="00C82576" w:rsidRDefault="00C82576" w:rsidP="009D5811">
      <w:pPr>
        <w:rPr>
          <w:rFonts w:ascii="Comic Sans MS" w:hAnsi="Comic Sans MS"/>
        </w:rPr>
      </w:pPr>
      <w:r>
        <w:rPr>
          <w:rFonts w:ascii="Comic Sans MS" w:hAnsi="Comic Sans MS"/>
        </w:rPr>
        <w:t>=</w:t>
      </w:r>
      <w:r w:rsidRPr="00716CA4">
        <w:rPr>
          <w:rFonts w:ascii="Comic Sans MS" w:hAnsi="Comic Sans MS"/>
          <w:color w:val="FF0000"/>
        </w:rPr>
        <w:t>20p</w:t>
      </w:r>
      <w:r>
        <w:rPr>
          <w:rFonts w:ascii="Comic Sans MS" w:hAnsi="Comic Sans MS"/>
        </w:rPr>
        <w:t xml:space="preserve"> + </w:t>
      </w:r>
      <w:r w:rsidRPr="00716CA4">
        <w:rPr>
          <w:rFonts w:ascii="Comic Sans MS" w:hAnsi="Comic Sans MS"/>
          <w:color w:val="0000FF"/>
        </w:rPr>
        <w:t>30p</w:t>
      </w:r>
      <w:r>
        <w:rPr>
          <w:rFonts w:ascii="Comic Sans MS" w:hAnsi="Comic Sans MS"/>
        </w:rPr>
        <w:t xml:space="preserve"> + </w:t>
      </w:r>
      <w:r w:rsidRPr="00716CA4">
        <w:rPr>
          <w:rFonts w:ascii="Comic Sans MS" w:hAnsi="Comic Sans MS"/>
          <w:color w:val="FF0000"/>
        </w:rPr>
        <w:t>4p</w:t>
      </w:r>
      <w:r>
        <w:rPr>
          <w:rFonts w:ascii="Comic Sans MS" w:hAnsi="Comic Sans MS"/>
        </w:rPr>
        <w:t xml:space="preserve"> + </w:t>
      </w:r>
      <w:r>
        <w:rPr>
          <w:rFonts w:ascii="Comic Sans MS" w:hAnsi="Comic Sans MS"/>
          <w:color w:val="0000FF"/>
        </w:rPr>
        <w:t>2</w:t>
      </w:r>
      <w:r w:rsidRPr="00716CA4">
        <w:rPr>
          <w:rFonts w:ascii="Comic Sans MS" w:hAnsi="Comic Sans MS"/>
          <w:color w:val="0000FF"/>
        </w:rPr>
        <w:t>p</w:t>
      </w:r>
    </w:p>
    <w:p w:rsidR="00C82576" w:rsidRDefault="00C82576" w:rsidP="009D5811">
      <w:pPr>
        <w:rPr>
          <w:rFonts w:ascii="Comic Sans MS" w:hAnsi="Comic Sans MS"/>
        </w:rPr>
      </w:pPr>
      <w:r>
        <w:rPr>
          <w:rFonts w:ascii="Comic Sans MS" w:hAnsi="Comic Sans MS"/>
        </w:rPr>
        <w:t>=50p + 6p</w:t>
      </w:r>
    </w:p>
    <w:p w:rsidR="00C82576" w:rsidRDefault="00C82576" w:rsidP="009D581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=56p  </w:t>
      </w:r>
    </w:p>
    <w:p w:rsidR="00C82576" w:rsidRDefault="00C82576" w:rsidP="009D5811">
      <w:pPr>
        <w:rPr>
          <w:rFonts w:ascii="Comic Sans MS" w:hAnsi="Comic Sans MS"/>
        </w:rPr>
      </w:pPr>
    </w:p>
    <w:p w:rsidR="00C82576" w:rsidRDefault="00C82576" w:rsidP="009D5811">
      <w:pPr>
        <w:rPr>
          <w:rFonts w:ascii="Comic Sans MS" w:hAnsi="Comic Sans MS"/>
        </w:rPr>
      </w:pPr>
      <w:r>
        <w:rPr>
          <w:rFonts w:ascii="Comic Sans MS" w:hAnsi="Comic Sans MS"/>
        </w:rPr>
        <w:t>To find change from £1</w:t>
      </w:r>
    </w:p>
    <w:p w:rsidR="00C82576" w:rsidRPr="00716CA4" w:rsidRDefault="00C82576" w:rsidP="009D5811">
      <w:pPr>
        <w:rPr>
          <w:rFonts w:ascii="Comic Sans MS" w:hAnsi="Comic Sans MS"/>
        </w:rPr>
      </w:pPr>
      <w:r>
        <w:rPr>
          <w:noProof/>
        </w:rPr>
        <w:pict>
          <v:shape id="_x0000_s1328" type="#_x0000_t202" style="position:absolute;margin-left:117.8pt;margin-top:1.9pt;width:127.2pt;height:149.55pt;z-index:251830784">
            <v:textbox style="mso-fit-shape-to-text:t">
              <w:txbxContent>
                <w:p w:rsidR="00C82576" w:rsidRPr="00157EF2" w:rsidRDefault="00C82576" w:rsidP="00164ECE">
                  <w:pPr>
                    <w:rPr>
                      <w:rFonts w:ascii="Comic Sans MS" w:hAnsi="Comic Sans MS"/>
                      <w:sz w:val="22"/>
                      <w:szCs w:val="22"/>
                      <w:u w:val="single"/>
                    </w:rPr>
                  </w:pPr>
                  <w:r w:rsidRPr="00157EF2">
                    <w:rPr>
                      <w:rFonts w:ascii="Comic Sans MS" w:hAnsi="Comic Sans MS"/>
                      <w:sz w:val="22"/>
                      <w:szCs w:val="22"/>
                      <w:u w:val="single"/>
                    </w:rPr>
                    <w:t>Add-on  method</w:t>
                  </w:r>
                </w:p>
                <w:p w:rsidR="00C82576" w:rsidRPr="00164ECE" w:rsidRDefault="00C82576" w:rsidP="00164ECE">
                  <w:pPr>
                    <w:rPr>
                      <w:rFonts w:ascii="Comic Sans MS" w:hAnsi="Comic Sans MS"/>
                      <w:sz w:val="22"/>
                      <w:szCs w:val="22"/>
                    </w:rPr>
                  </w:pPr>
                  <w:r>
                    <w:rPr>
                      <w:rFonts w:ascii="Comic Sans MS" w:hAnsi="Comic Sans MS"/>
                      <w:sz w:val="22"/>
                      <w:szCs w:val="22"/>
                    </w:rPr>
                    <w:t>56</w:t>
                  </w:r>
                  <w:r w:rsidRPr="00164ECE">
                    <w:rPr>
                      <w:rFonts w:ascii="Comic Sans MS" w:hAnsi="Comic Sans MS"/>
                      <w:sz w:val="22"/>
                      <w:szCs w:val="22"/>
                    </w:rPr>
                    <w:t>p</w:t>
                  </w:r>
                  <w:r>
                    <w:rPr>
                      <w:rFonts w:ascii="Comic Sans MS" w:hAnsi="Comic Sans MS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Comic Sans MS" w:hAnsi="Comic Sans MS"/>
                      <w:b/>
                      <w:color w:val="FF0000"/>
                      <w:sz w:val="22"/>
                      <w:szCs w:val="22"/>
                    </w:rPr>
                    <w:t>+ 4</w:t>
                  </w:r>
                  <w:r w:rsidRPr="00164ECE">
                    <w:rPr>
                      <w:rFonts w:ascii="Comic Sans MS" w:hAnsi="Comic Sans MS"/>
                      <w:b/>
                      <w:color w:val="FF0000"/>
                      <w:sz w:val="22"/>
                      <w:szCs w:val="22"/>
                    </w:rPr>
                    <w:t>p</w:t>
                  </w:r>
                  <w:r>
                    <w:rPr>
                      <w:rFonts w:ascii="Comic Sans MS" w:hAnsi="Comic Sans MS"/>
                      <w:sz w:val="22"/>
                      <w:szCs w:val="22"/>
                    </w:rPr>
                    <w:t xml:space="preserve"> = 60p</w:t>
                  </w:r>
                </w:p>
                <w:p w:rsidR="00C82576" w:rsidRPr="00164ECE" w:rsidRDefault="00C82576" w:rsidP="00164ECE">
                  <w:pPr>
                    <w:rPr>
                      <w:rFonts w:ascii="Comic Sans MS" w:hAnsi="Comic Sans MS"/>
                      <w:sz w:val="22"/>
                      <w:szCs w:val="22"/>
                    </w:rPr>
                  </w:pPr>
                  <w:r>
                    <w:rPr>
                      <w:rFonts w:ascii="Comic Sans MS" w:hAnsi="Comic Sans MS"/>
                      <w:sz w:val="22"/>
                      <w:szCs w:val="22"/>
                    </w:rPr>
                    <w:t xml:space="preserve">60p </w:t>
                  </w:r>
                  <w:r w:rsidRPr="00164ECE">
                    <w:rPr>
                      <w:rFonts w:ascii="Comic Sans MS" w:hAnsi="Comic Sans MS"/>
                      <w:b/>
                      <w:color w:val="FF0000"/>
                      <w:sz w:val="22"/>
                      <w:szCs w:val="22"/>
                    </w:rPr>
                    <w:t>+ 40p</w:t>
                  </w:r>
                  <w:r>
                    <w:rPr>
                      <w:rFonts w:ascii="Comic Sans MS" w:hAnsi="Comic Sans MS"/>
                      <w:sz w:val="22"/>
                      <w:szCs w:val="22"/>
                    </w:rPr>
                    <w:t xml:space="preserve"> = £1</w:t>
                  </w:r>
                </w:p>
                <w:p w:rsidR="00C82576" w:rsidRPr="00164ECE" w:rsidRDefault="00C82576" w:rsidP="00164ECE">
                  <w:pPr>
                    <w:rPr>
                      <w:rFonts w:ascii="Comic Sans MS" w:hAnsi="Comic Sans MS"/>
                      <w:sz w:val="22"/>
                      <w:szCs w:val="22"/>
                    </w:rPr>
                  </w:pPr>
                  <w:r>
                    <w:rPr>
                      <w:rFonts w:ascii="Comic Sans MS" w:hAnsi="Comic Sans MS"/>
                      <w:sz w:val="22"/>
                      <w:szCs w:val="22"/>
                    </w:rPr>
                    <w:t xml:space="preserve">= </w:t>
                  </w:r>
                  <w:r>
                    <w:rPr>
                      <w:rFonts w:ascii="Comic Sans MS" w:hAnsi="Comic Sans MS"/>
                      <w:b/>
                      <w:color w:val="FF0000"/>
                      <w:sz w:val="22"/>
                      <w:szCs w:val="22"/>
                    </w:rPr>
                    <w:t>4</w:t>
                  </w:r>
                  <w:r w:rsidRPr="00164ECE">
                    <w:rPr>
                      <w:rFonts w:ascii="Comic Sans MS" w:hAnsi="Comic Sans MS"/>
                      <w:b/>
                      <w:color w:val="FF0000"/>
                      <w:sz w:val="22"/>
                      <w:szCs w:val="22"/>
                    </w:rPr>
                    <w:t>p + 40p</w:t>
                  </w:r>
                </w:p>
                <w:p w:rsidR="00C82576" w:rsidRPr="00164ECE" w:rsidRDefault="00C82576" w:rsidP="00164ECE">
                  <w:pPr>
                    <w:rPr>
                      <w:rFonts w:ascii="Comic Sans MS" w:hAnsi="Comic Sans MS"/>
                      <w:sz w:val="22"/>
                      <w:szCs w:val="22"/>
                    </w:rPr>
                  </w:pPr>
                  <w:r w:rsidRPr="00164ECE">
                    <w:rPr>
                      <w:rFonts w:ascii="Comic Sans MS" w:hAnsi="Comic Sans MS"/>
                      <w:sz w:val="22"/>
                      <w:szCs w:val="22"/>
                    </w:rPr>
                    <w:t xml:space="preserve">= </w:t>
                  </w:r>
                  <w:r>
                    <w:rPr>
                      <w:rFonts w:ascii="Comic Sans MS" w:hAnsi="Comic Sans MS"/>
                      <w:b/>
                      <w:color w:val="FF0000"/>
                      <w:sz w:val="22"/>
                      <w:szCs w:val="22"/>
                    </w:rPr>
                    <w:t>44</w:t>
                  </w:r>
                  <w:bookmarkStart w:id="0" w:name="_GoBack"/>
                  <w:bookmarkEnd w:id="0"/>
                  <w:r w:rsidRPr="00164ECE">
                    <w:rPr>
                      <w:rFonts w:ascii="Comic Sans MS" w:hAnsi="Comic Sans MS"/>
                      <w:b/>
                      <w:color w:val="FF0000"/>
                      <w:sz w:val="22"/>
                      <w:szCs w:val="22"/>
                    </w:rPr>
                    <w:t>p</w:t>
                  </w:r>
                </w:p>
                <w:p w:rsidR="00C82576" w:rsidRDefault="00C82576" w:rsidP="00164ECE"/>
              </w:txbxContent>
            </v:textbox>
          </v:shape>
        </w:pict>
      </w:r>
      <w:r>
        <w:rPr>
          <w:noProof/>
        </w:rPr>
        <w:pict>
          <v:shape id="_x0000_s1329" type="#_x0000_t202" style="position:absolute;margin-left:-13.7pt;margin-top:2pt;width:127.2pt;height:150.15pt;z-index:251829760">
            <v:textbox style="mso-fit-shape-to-text:t">
              <w:txbxContent>
                <w:p w:rsidR="00C82576" w:rsidRPr="00157EF2" w:rsidRDefault="00C82576" w:rsidP="00164ECE">
                  <w:pPr>
                    <w:rPr>
                      <w:rFonts w:ascii="Comic Sans MS" w:hAnsi="Comic Sans MS"/>
                      <w:sz w:val="22"/>
                      <w:szCs w:val="22"/>
                      <w:u w:val="single"/>
                    </w:rPr>
                  </w:pPr>
                  <w:r w:rsidRPr="00157EF2">
                    <w:rPr>
                      <w:rFonts w:ascii="Comic Sans MS" w:hAnsi="Comic Sans MS"/>
                      <w:sz w:val="22"/>
                      <w:szCs w:val="22"/>
                      <w:u w:val="single"/>
                    </w:rPr>
                    <w:t>Subtraction method</w:t>
                  </w:r>
                </w:p>
                <w:p w:rsidR="00C82576" w:rsidRPr="00164ECE" w:rsidRDefault="00C82576" w:rsidP="00164ECE">
                  <w:pPr>
                    <w:rPr>
                      <w:rFonts w:ascii="Comic Sans MS" w:hAnsi="Comic Sans MS"/>
                      <w:sz w:val="22"/>
                      <w:szCs w:val="22"/>
                    </w:rPr>
                  </w:pPr>
                  <w:r>
                    <w:rPr>
                      <w:rFonts w:ascii="Comic Sans MS" w:hAnsi="Comic Sans MS"/>
                      <w:sz w:val="22"/>
                      <w:szCs w:val="22"/>
                    </w:rPr>
                    <w:t>£1 – 56</w:t>
                  </w:r>
                  <w:r w:rsidRPr="00164ECE">
                    <w:rPr>
                      <w:rFonts w:ascii="Comic Sans MS" w:hAnsi="Comic Sans MS"/>
                      <w:sz w:val="22"/>
                      <w:szCs w:val="22"/>
                    </w:rPr>
                    <w:t>p</w:t>
                  </w:r>
                </w:p>
                <w:p w:rsidR="00C82576" w:rsidRPr="00164ECE" w:rsidRDefault="00C82576" w:rsidP="00164ECE">
                  <w:pPr>
                    <w:rPr>
                      <w:rFonts w:ascii="Comic Sans MS" w:hAnsi="Comic Sans MS"/>
                      <w:sz w:val="22"/>
                      <w:szCs w:val="22"/>
                    </w:rPr>
                  </w:pPr>
                  <w:r>
                    <w:rPr>
                      <w:rFonts w:ascii="Comic Sans MS" w:hAnsi="Comic Sans MS"/>
                      <w:sz w:val="22"/>
                      <w:szCs w:val="22"/>
                    </w:rPr>
                    <w:t>= £1 – 50p – 6</w:t>
                  </w:r>
                  <w:r w:rsidRPr="00164ECE">
                    <w:rPr>
                      <w:rFonts w:ascii="Comic Sans MS" w:hAnsi="Comic Sans MS"/>
                      <w:sz w:val="22"/>
                      <w:szCs w:val="22"/>
                    </w:rPr>
                    <w:t>p</w:t>
                  </w:r>
                </w:p>
                <w:p w:rsidR="00C82576" w:rsidRPr="00164ECE" w:rsidRDefault="00C82576" w:rsidP="00164ECE">
                  <w:pPr>
                    <w:spacing w:before="240"/>
                    <w:rPr>
                      <w:rFonts w:ascii="Comic Sans MS" w:hAnsi="Comic Sans MS"/>
                      <w:sz w:val="22"/>
                      <w:szCs w:val="22"/>
                    </w:rPr>
                  </w:pPr>
                  <w:r w:rsidRPr="00164ECE">
                    <w:rPr>
                      <w:rFonts w:ascii="Comic Sans MS" w:hAnsi="Comic Sans MS"/>
                      <w:sz w:val="22"/>
                      <w:szCs w:val="22"/>
                    </w:rPr>
                    <w:t xml:space="preserve">= </w:t>
                  </w:r>
                  <w:r>
                    <w:rPr>
                      <w:rFonts w:ascii="Comic Sans MS" w:hAnsi="Comic Sans MS"/>
                      <w:sz w:val="22"/>
                      <w:szCs w:val="22"/>
                    </w:rPr>
                    <w:t xml:space="preserve">    </w:t>
                  </w:r>
                  <w:r w:rsidRPr="00164ECE">
                    <w:rPr>
                      <w:rFonts w:ascii="Comic Sans MS" w:hAnsi="Comic Sans MS"/>
                      <w:sz w:val="22"/>
                      <w:szCs w:val="22"/>
                    </w:rPr>
                    <w:t xml:space="preserve">50p </w:t>
                  </w:r>
                  <w:r>
                    <w:rPr>
                      <w:rFonts w:ascii="Comic Sans MS" w:hAnsi="Comic Sans MS"/>
                      <w:sz w:val="22"/>
                      <w:szCs w:val="22"/>
                    </w:rPr>
                    <w:t xml:space="preserve">   – 6</w:t>
                  </w:r>
                  <w:r w:rsidRPr="00164ECE">
                    <w:rPr>
                      <w:rFonts w:ascii="Comic Sans MS" w:hAnsi="Comic Sans MS"/>
                      <w:sz w:val="22"/>
                      <w:szCs w:val="22"/>
                    </w:rPr>
                    <w:t>p</w:t>
                  </w:r>
                </w:p>
                <w:p w:rsidR="00C82576" w:rsidRPr="00164ECE" w:rsidRDefault="00C82576" w:rsidP="00164ECE">
                  <w:pPr>
                    <w:rPr>
                      <w:rFonts w:ascii="Comic Sans MS" w:hAnsi="Comic Sans MS"/>
                      <w:sz w:val="22"/>
                      <w:szCs w:val="22"/>
                    </w:rPr>
                  </w:pPr>
                  <w:r>
                    <w:rPr>
                      <w:rFonts w:ascii="Comic Sans MS" w:hAnsi="Comic Sans MS"/>
                      <w:sz w:val="22"/>
                      <w:szCs w:val="22"/>
                    </w:rPr>
                    <w:t>= 44</w:t>
                  </w:r>
                  <w:r w:rsidRPr="00164ECE">
                    <w:rPr>
                      <w:rFonts w:ascii="Comic Sans MS" w:hAnsi="Comic Sans MS"/>
                      <w:sz w:val="22"/>
                      <w:szCs w:val="22"/>
                    </w:rPr>
                    <w:t>p</w:t>
                  </w:r>
                </w:p>
              </w:txbxContent>
            </v:textbox>
          </v:shape>
        </w:pict>
      </w:r>
    </w:p>
    <w:p w:rsidR="00C82576" w:rsidRDefault="00C82576" w:rsidP="00F40899">
      <w:pPr>
        <w:rPr>
          <w:rFonts w:ascii="Comic Sans MS" w:hAnsi="Comic Sans MS"/>
          <w:b/>
        </w:rPr>
      </w:pPr>
    </w:p>
    <w:p w:rsidR="00C82576" w:rsidRDefault="00C82576" w:rsidP="00F40899">
      <w:pPr>
        <w:rPr>
          <w:rFonts w:ascii="Comic Sans MS" w:hAnsi="Comic Sans MS"/>
          <w:b/>
        </w:rPr>
      </w:pPr>
      <w:r>
        <w:rPr>
          <w:noProof/>
        </w:rPr>
        <w:pict>
          <v:shape id="_x0000_s1330" type="#_x0000_t88" style="position:absolute;margin-left:21.7pt;margin-top:-2.35pt;width:10.9pt;height:46.5pt;rotation:90;z-index:251831808"/>
        </w:pict>
      </w:r>
    </w:p>
    <w:p w:rsidR="00C82576" w:rsidRDefault="00C82576" w:rsidP="00F40899">
      <w:pPr>
        <w:rPr>
          <w:rFonts w:ascii="Comic Sans MS" w:hAnsi="Comic Sans MS"/>
          <w:b/>
        </w:rPr>
      </w:pPr>
    </w:p>
    <w:p w:rsidR="00C82576" w:rsidRDefault="00C82576" w:rsidP="00F40899">
      <w:pPr>
        <w:rPr>
          <w:rFonts w:ascii="Comic Sans MS" w:hAnsi="Comic Sans MS"/>
          <w:b/>
        </w:rPr>
      </w:pPr>
    </w:p>
    <w:p w:rsidR="00C82576" w:rsidRDefault="00C82576" w:rsidP="00F40899">
      <w:pPr>
        <w:rPr>
          <w:rFonts w:ascii="Comic Sans MS" w:hAnsi="Comic Sans MS"/>
          <w:b/>
        </w:rPr>
      </w:pPr>
    </w:p>
    <w:p w:rsidR="00C82576" w:rsidRDefault="00C82576" w:rsidP="00F40899">
      <w:pPr>
        <w:rPr>
          <w:rFonts w:ascii="Comic Sans MS" w:hAnsi="Comic Sans MS"/>
          <w:b/>
        </w:rPr>
      </w:pPr>
    </w:p>
    <w:p w:rsidR="00C82576" w:rsidRDefault="00C82576" w:rsidP="00F40899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2/21 </w:t>
      </w:r>
      <w:r w:rsidRPr="00F40899">
        <w:rPr>
          <w:rFonts w:ascii="Comic Sans MS" w:hAnsi="Comic Sans MS"/>
          <w:b/>
          <w:u w:val="single"/>
        </w:rPr>
        <w:t>Sequence of time</w:t>
      </w:r>
      <w:r>
        <w:rPr>
          <w:rFonts w:ascii="Comic Sans MS" w:hAnsi="Comic Sans MS"/>
          <w:b/>
        </w:rPr>
        <w:t xml:space="preserve"> </w:t>
      </w:r>
    </w:p>
    <w:p w:rsidR="00C82576" w:rsidRDefault="00C82576" w:rsidP="00F40899">
      <w:pPr>
        <w:rPr>
          <w:rFonts w:ascii="Comic Sans MS" w:hAnsi="Comic Sans MS"/>
          <w:b/>
          <w:u w:val="single"/>
        </w:rPr>
      </w:pPr>
      <w:r>
        <w:rPr>
          <w:noProof/>
        </w:rPr>
        <w:pict>
          <v:shape id="_x0000_s1331" type="#_x0000_t202" style="position:absolute;margin-left:170.65pt;margin-top:14pt;width:32.7pt;height:151.35pt;z-index:251832832" stroked="f">
            <v:textbox style="mso-fit-shape-to-text:t">
              <w:txbxContent>
                <w:p w:rsidR="00C82576" w:rsidRPr="00157EF2" w:rsidRDefault="00C82576" w:rsidP="00157EF2">
                  <w:pPr>
                    <w:spacing w:before="100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157EF2">
                    <w:rPr>
                      <w:rFonts w:ascii="Comic Sans MS" w:hAnsi="Comic Sans MS"/>
                      <w:sz w:val="20"/>
                      <w:szCs w:val="20"/>
                    </w:rPr>
                    <w:t>60</w:t>
                  </w:r>
                </w:p>
                <w:p w:rsidR="00C82576" w:rsidRPr="00157EF2" w:rsidRDefault="00C82576" w:rsidP="00157EF2">
                  <w:pPr>
                    <w:spacing w:before="100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157EF2">
                    <w:rPr>
                      <w:rFonts w:ascii="Comic Sans MS" w:hAnsi="Comic Sans MS"/>
                      <w:sz w:val="20"/>
                      <w:szCs w:val="20"/>
                    </w:rPr>
                    <w:t>60</w:t>
                  </w:r>
                </w:p>
                <w:p w:rsidR="00C82576" w:rsidRPr="00157EF2" w:rsidRDefault="00C82576" w:rsidP="00157EF2">
                  <w:pPr>
                    <w:spacing w:before="100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157EF2">
                    <w:rPr>
                      <w:rFonts w:ascii="Comic Sans MS" w:hAnsi="Comic Sans MS"/>
                      <w:sz w:val="20"/>
                      <w:szCs w:val="20"/>
                    </w:rPr>
                    <w:t>24</w:t>
                  </w:r>
                </w:p>
                <w:p w:rsidR="00C82576" w:rsidRPr="00157EF2" w:rsidRDefault="00C82576" w:rsidP="00157EF2">
                  <w:pPr>
                    <w:spacing w:before="100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157EF2">
                    <w:rPr>
                      <w:rFonts w:ascii="Comic Sans MS" w:hAnsi="Comic Sans MS"/>
                      <w:sz w:val="20"/>
                      <w:szCs w:val="20"/>
                    </w:rPr>
                    <w:t>7</w:t>
                  </w:r>
                </w:p>
                <w:p w:rsidR="00C82576" w:rsidRPr="00157EF2" w:rsidRDefault="00C82576" w:rsidP="00157EF2">
                  <w:pPr>
                    <w:spacing w:before="100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157EF2">
                    <w:rPr>
                      <w:rFonts w:ascii="Comic Sans MS" w:hAnsi="Comic Sans MS"/>
                      <w:sz w:val="20"/>
                      <w:szCs w:val="20"/>
                    </w:rPr>
                    <w:t>4</w:t>
                  </w:r>
                </w:p>
                <w:p w:rsidR="00C82576" w:rsidRPr="00157EF2" w:rsidRDefault="00C82576" w:rsidP="00157EF2">
                  <w:pPr>
                    <w:spacing w:before="100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157EF2">
                    <w:rPr>
                      <w:rFonts w:ascii="Comic Sans MS" w:hAnsi="Comic Sans MS"/>
                      <w:sz w:val="20"/>
                      <w:szCs w:val="20"/>
                    </w:rPr>
                    <w:t>12</w:t>
                  </w:r>
                </w:p>
              </w:txbxContent>
            </v:textbox>
          </v:shape>
        </w:pict>
      </w:r>
    </w:p>
    <w:p w:rsidR="00C82576" w:rsidRDefault="00C82576" w:rsidP="00F40899">
      <w:pPr>
        <w:rPr>
          <w:rFonts w:ascii="Comic Sans MS" w:hAnsi="Comic Sans MS"/>
        </w:rPr>
      </w:pPr>
      <w:r>
        <w:rPr>
          <w:noProof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332" type="#_x0000_t19" style="position:absolute;margin-left:160.6pt;margin-top:7.1pt;width:15.25pt;height:15.7pt;z-index:251833856" coordsize="29324,43200" adj="-7271395,6526685,7724" path="wr-13876,,29324,43200,,1428,4126,42898nfewr-13876,,29324,43200,,1428,4126,42898l7724,21600nsxe">
            <v:stroke endarrow="open"/>
            <v:path o:connectlocs="0,1428;4126,42898;7724,21600"/>
          </v:shape>
        </w:pict>
      </w:r>
      <w:r>
        <w:rPr>
          <w:rFonts w:ascii="Comic Sans MS" w:hAnsi="Comic Sans MS"/>
        </w:rPr>
        <w:t>Smallest            Second(s)</w:t>
      </w:r>
    </w:p>
    <w:p w:rsidR="00C82576" w:rsidRDefault="00C82576" w:rsidP="00F40899">
      <w:pPr>
        <w:jc w:val="center"/>
        <w:rPr>
          <w:rFonts w:ascii="Comic Sans MS" w:hAnsi="Comic Sans MS"/>
        </w:rPr>
      </w:pPr>
      <w:r>
        <w:rPr>
          <w:noProof/>
        </w:rPr>
        <w:pict>
          <v:shape id="_x0000_s1333" type="#_x0000_t19" style="position:absolute;left:0;text-align:left;margin-left:161.35pt;margin-top:9.9pt;width:15.25pt;height:14.95pt;z-index:251834880" coordsize="29324,43200" adj="-7271395,6526685,7724" path="wr-13876,,29324,43200,,1428,4126,42898nfewr-13876,,29324,43200,,1428,4126,42898l7724,21600nsxe">
            <v:stroke endarrow="open"/>
            <v:path o:connectlocs="0,1428;4126,42898;7724,21600"/>
          </v:shape>
        </w:pict>
      </w:r>
      <w:r>
        <w:rPr>
          <w:noProof/>
        </w:rPr>
        <w:pict>
          <v:shape id="_x0000_s1334" type="#_x0000_t32" style="position:absolute;left:0;text-align:left;margin-left:19.1pt;margin-top:.6pt;width:0;height:85.5pt;z-index:251745792" o:connectortype="straight">
            <v:stroke endarrow="block"/>
          </v:shape>
        </w:pict>
      </w:r>
      <w:r>
        <w:rPr>
          <w:rFonts w:ascii="Comic Sans MS" w:hAnsi="Comic Sans MS"/>
        </w:rPr>
        <w:t>Minute(min)</w:t>
      </w:r>
    </w:p>
    <w:p w:rsidR="00C82576" w:rsidRDefault="00C82576" w:rsidP="00F40899">
      <w:pPr>
        <w:jc w:val="center"/>
        <w:rPr>
          <w:rFonts w:ascii="Comic Sans MS" w:hAnsi="Comic Sans MS"/>
        </w:rPr>
      </w:pPr>
      <w:r>
        <w:rPr>
          <w:noProof/>
        </w:rPr>
        <w:pict>
          <v:shape id="_x0000_s1335" type="#_x0000_t19" style="position:absolute;left:0;text-align:left;margin-left:159.85pt;margin-top:11.15pt;width:15.25pt;height:14.95pt;z-index:251835904" coordsize="29324,43200" adj="-7271395,6526685,7724" path="wr-13876,,29324,43200,,1428,4126,42898nfewr-13876,,29324,43200,,1428,4126,42898l7724,21600nsxe">
            <v:stroke endarrow="open"/>
            <v:path o:connectlocs="0,1428;4126,42898;7724,21600"/>
          </v:shape>
        </w:pict>
      </w:r>
      <w:r>
        <w:rPr>
          <w:rFonts w:ascii="Comic Sans MS" w:hAnsi="Comic Sans MS"/>
        </w:rPr>
        <w:t>Hour(h)</w:t>
      </w:r>
    </w:p>
    <w:p w:rsidR="00C82576" w:rsidRDefault="00C82576" w:rsidP="00F40899">
      <w:pPr>
        <w:jc w:val="center"/>
        <w:rPr>
          <w:rFonts w:ascii="Comic Sans MS" w:hAnsi="Comic Sans MS"/>
        </w:rPr>
      </w:pPr>
      <w:r>
        <w:rPr>
          <w:noProof/>
        </w:rPr>
        <w:pict>
          <v:shape id="_x0000_s1336" type="#_x0000_t19" style="position:absolute;left:0;text-align:left;margin-left:159.85pt;margin-top:11.7pt;width:15.25pt;height:14.95pt;z-index:251836928" coordsize="29324,43200" adj="-7271395,6526685,7724" path="wr-13876,,29324,43200,,1428,4126,42898nfewr-13876,,29324,43200,,1428,4126,42898l7724,21600nsxe">
            <v:stroke endarrow="open"/>
            <v:path o:connectlocs="0,1428;4126,42898;7724,21600"/>
          </v:shape>
        </w:pict>
      </w:r>
      <w:r>
        <w:rPr>
          <w:rFonts w:ascii="Comic Sans MS" w:hAnsi="Comic Sans MS"/>
        </w:rPr>
        <w:t>Day</w:t>
      </w:r>
    </w:p>
    <w:p w:rsidR="00C82576" w:rsidRDefault="00C82576" w:rsidP="00F40899">
      <w:pPr>
        <w:jc w:val="center"/>
        <w:rPr>
          <w:rFonts w:ascii="Comic Sans MS" w:hAnsi="Comic Sans MS"/>
        </w:rPr>
      </w:pPr>
      <w:r>
        <w:rPr>
          <w:noProof/>
        </w:rPr>
        <w:pict>
          <v:shape id="_x0000_s1337" type="#_x0000_t19" style="position:absolute;left:0;text-align:left;margin-left:159.85pt;margin-top:12.2pt;width:15.25pt;height:14.95pt;z-index:251837952" coordsize="29324,43200" adj="-7271395,6526685,7724" path="wr-13876,,29324,43200,,1428,4126,42898nfewr-13876,,29324,43200,,1428,4126,42898l7724,21600nsxe">
            <v:stroke endarrow="open"/>
            <v:path o:connectlocs="0,1428;4126,42898;7724,21600"/>
          </v:shape>
        </w:pict>
      </w:r>
      <w:r>
        <w:rPr>
          <w:rFonts w:ascii="Comic Sans MS" w:hAnsi="Comic Sans MS"/>
        </w:rPr>
        <w:t>Week</w:t>
      </w:r>
    </w:p>
    <w:p w:rsidR="00C82576" w:rsidRDefault="00C82576" w:rsidP="00F40899">
      <w:pPr>
        <w:jc w:val="center"/>
        <w:rPr>
          <w:rFonts w:ascii="Comic Sans MS" w:hAnsi="Comic Sans MS"/>
        </w:rPr>
      </w:pPr>
      <w:r>
        <w:rPr>
          <w:noProof/>
        </w:rPr>
        <w:pict>
          <v:shape id="_x0000_s1338" type="#_x0000_t19" style="position:absolute;left:0;text-align:left;margin-left:160.6pt;margin-top:13.5pt;width:15.25pt;height:14.95pt;z-index:251838976" coordsize="29324,43200" adj="-7271395,6526685,7724" path="wr-13876,,29324,43200,,1428,4126,42898nfewr-13876,,29324,43200,,1428,4126,42898l7724,21600nsxe">
            <v:stroke endarrow="open"/>
            <v:path o:connectlocs="0,1428;4126,42898;7724,21600"/>
          </v:shape>
        </w:pict>
      </w:r>
      <w:r>
        <w:rPr>
          <w:rFonts w:ascii="Comic Sans MS" w:hAnsi="Comic Sans MS"/>
        </w:rPr>
        <w:t>Month</w:t>
      </w:r>
    </w:p>
    <w:p w:rsidR="00C82576" w:rsidRPr="00F40899" w:rsidRDefault="00C82576" w:rsidP="00F40899">
      <w:pPr>
        <w:rPr>
          <w:rFonts w:ascii="Comic Sans MS" w:hAnsi="Comic Sans MS"/>
        </w:rPr>
      </w:pPr>
      <w:r>
        <w:rPr>
          <w:rFonts w:ascii="Comic Sans MS" w:hAnsi="Comic Sans MS"/>
        </w:rPr>
        <w:t>Largest                  Year</w:t>
      </w:r>
    </w:p>
    <w:p w:rsidR="00C82576" w:rsidRDefault="00C82576" w:rsidP="00F40899">
      <w:pPr>
        <w:rPr>
          <w:rFonts w:ascii="Comic Sans MS" w:hAnsi="Comic Sans MS"/>
          <w:b/>
          <w:u w:val="single"/>
        </w:rPr>
      </w:pPr>
      <w:r>
        <w:rPr>
          <w:noProof/>
        </w:rPr>
        <w:pict>
          <v:shape id="_x0000_s1339" type="#_x0000_t32" style="position:absolute;margin-left:261.7pt;margin-top:-17.8pt;width:1.45pt;height:792.75pt;flip:x;z-index:251820544" o:connectortype="straight"/>
        </w:pict>
      </w:r>
      <w:r>
        <w:rPr>
          <w:rFonts w:ascii="Comic Sans MS" w:hAnsi="Comic Sans MS"/>
          <w:b/>
        </w:rPr>
        <w:t xml:space="preserve">2/22 </w:t>
      </w:r>
      <w:r>
        <w:rPr>
          <w:rFonts w:ascii="Comic Sans MS" w:hAnsi="Comic Sans MS"/>
          <w:b/>
          <w:u w:val="single"/>
        </w:rPr>
        <w:t>Write time</w:t>
      </w:r>
    </w:p>
    <w:p w:rsidR="00C82576" w:rsidRDefault="00C82576" w:rsidP="00F40899">
      <w:pPr>
        <w:rPr>
          <w:rFonts w:ascii="Comic Sans MS" w:hAnsi="Comic Sans MS"/>
          <w:b/>
          <w:u w:val="single"/>
        </w:rPr>
      </w:pPr>
      <w:r>
        <w:rPr>
          <w:noProof/>
        </w:rPr>
        <w:pict>
          <v:group id="_x0000_s1340" style="position:absolute;margin-left:128.6pt;margin-top:44.85pt;width:27.75pt;height:82.5pt;z-index:251746816" coordorigin="3309,2082" coordsize="555,1650">
            <v:shape id="_x0000_s1341" type="#_x0000_t32" style="position:absolute;left:3309;top:2082;width:555;height:900;flip:y" o:connectortype="straight" strokeweight="3pt">
              <v:stroke endarrow="block"/>
            </v:shape>
            <v:shape id="_x0000_s1342" type="#_x0000_t32" style="position:absolute;left:3309;top:2952;width:15;height:780;flip:x" o:connectortype="straight" strokeweight="3pt">
              <v:stroke endarrow="block"/>
            </v:shape>
          </v:group>
        </w:pict>
      </w:r>
      <w:r>
        <w:rPr>
          <w:noProof/>
        </w:rPr>
        <w:pict>
          <v:shape id="_x0000_s1343" type="#_x0000_t32" style="position:absolute;margin-left:262.4pt;margin-top:96.5pt;width:270.75pt;height:0;z-index:251823616" o:connectortype="straight"/>
        </w:pict>
      </w:r>
      <w:r w:rsidRPr="002F6EFE">
        <w:rPr>
          <w:rFonts w:ascii="Comic Sans MS" w:hAnsi="Comic Sans MS"/>
          <w:b/>
          <w:noProof/>
        </w:rPr>
        <w:pict>
          <v:shape id="_x0000_i1087" type="#_x0000_t75" alt="http://www.broadheath.coventry.sch.uk/wp-content/uploads/2013/03/Time-300x212.jpg" style="width:249.6pt;height:181.2pt;visibility:visible">
            <v:imagedata r:id="rId43" o:title=""/>
          </v:shape>
        </w:pict>
      </w:r>
    </w:p>
    <w:p w:rsidR="00C82576" w:rsidRDefault="00C82576" w:rsidP="00F40899">
      <w:pPr>
        <w:rPr>
          <w:rFonts w:ascii="Comic Sans MS" w:hAnsi="Comic Sans MS"/>
          <w:b/>
          <w:u w:val="single"/>
        </w:rPr>
      </w:pPr>
    </w:p>
    <w:p w:rsidR="00C82576" w:rsidRDefault="00C82576" w:rsidP="00F40899">
      <w:pPr>
        <w:rPr>
          <w:rFonts w:ascii="Comic Sans MS" w:hAnsi="Comic Sans MS"/>
          <w:b/>
          <w:sz w:val="22"/>
          <w:szCs w:val="22"/>
        </w:rPr>
      </w:pPr>
      <w:r w:rsidRPr="00D91163">
        <w:rPr>
          <w:rFonts w:ascii="Comic Sans MS" w:hAnsi="Comic Sans MS"/>
          <w:b/>
          <w:sz w:val="22"/>
          <w:szCs w:val="22"/>
        </w:rPr>
        <w:t>The time shown is:</w:t>
      </w:r>
    </w:p>
    <w:p w:rsidR="00C82576" w:rsidRPr="00D91163" w:rsidRDefault="00C82576" w:rsidP="00D91163">
      <w:pPr>
        <w:jc w:val="center"/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5 past 6    OR     6:05</w:t>
      </w:r>
    </w:p>
    <w:p w:rsidR="00C82576" w:rsidRDefault="00C82576" w:rsidP="00F40899">
      <w:pPr>
        <w:rPr>
          <w:rFonts w:ascii="Comic Sans MS" w:hAnsi="Comic Sans MS"/>
          <w:b/>
          <w:u w:val="single"/>
        </w:rPr>
      </w:pPr>
      <w:r>
        <w:rPr>
          <w:noProof/>
        </w:rPr>
        <w:pict>
          <v:shape id="_x0000_s1344" type="#_x0000_t32" style="position:absolute;margin-left:-12.85pt;margin-top:10.7pt;width:275.25pt;height:0;z-index:251821568" o:connectortype="straight"/>
        </w:pict>
      </w:r>
    </w:p>
    <w:p w:rsidR="00C82576" w:rsidRDefault="00C82576" w:rsidP="00D9116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2/23 </w:t>
      </w:r>
      <w:r>
        <w:rPr>
          <w:rFonts w:ascii="Comic Sans MS" w:hAnsi="Comic Sans MS"/>
          <w:b/>
          <w:u w:val="single"/>
        </w:rPr>
        <w:t>2D shapes</w:t>
      </w:r>
    </w:p>
    <w:p w:rsidR="00C82576" w:rsidRPr="00D91163" w:rsidRDefault="00C82576" w:rsidP="00D91163">
      <w:pPr>
        <w:pStyle w:val="ListParagraph"/>
        <w:numPr>
          <w:ilvl w:val="0"/>
          <w:numId w:val="14"/>
        </w:numPr>
        <w:rPr>
          <w:rFonts w:ascii="Comic Sans MS" w:hAnsi="Comic Sans MS"/>
          <w:sz w:val="22"/>
          <w:szCs w:val="22"/>
        </w:rPr>
      </w:pPr>
      <w:r>
        <w:rPr>
          <w:noProof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345" type="#_x0000_t62" style="position:absolute;left:0;text-align:left;margin-left:148.1pt;margin-top:13.55pt;width:94.5pt;height:45.75pt;z-index:251763200" adj="10731,18767">
            <v:textbox>
              <w:txbxContent>
                <w:p w:rsidR="00C82576" w:rsidRPr="006861D0" w:rsidRDefault="00C82576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6861D0">
                    <w:rPr>
                      <w:rFonts w:ascii="Comic Sans MS" w:hAnsi="Comic Sans MS"/>
                      <w:sz w:val="20"/>
                      <w:szCs w:val="20"/>
                    </w:rPr>
                    <w:t>A vertical line of symmetry</w:t>
                  </w:r>
                </w:p>
              </w:txbxContent>
            </v:textbox>
          </v:shape>
        </w:pict>
      </w:r>
      <w:r w:rsidRPr="00D91163">
        <w:rPr>
          <w:rFonts w:ascii="Comic Sans MS" w:hAnsi="Comic Sans MS"/>
          <w:sz w:val="22"/>
          <w:szCs w:val="22"/>
        </w:rPr>
        <w:t>3 sides – Triangles</w:t>
      </w:r>
    </w:p>
    <w:p w:rsidR="00C82576" w:rsidRDefault="00C82576" w:rsidP="00F40899">
      <w:pPr>
        <w:rPr>
          <w:rFonts w:ascii="Comic Sans MS" w:hAnsi="Comic Sans MS"/>
          <w:sz w:val="22"/>
          <w:szCs w:val="22"/>
        </w:rPr>
      </w:pPr>
      <w:r>
        <w:rPr>
          <w:noProof/>
        </w:rPr>
        <w:pict>
          <v:shape id="_x0000_s1346" type="#_x0000_t32" style="position:absolute;margin-left:155.6pt;margin-top:1.75pt;width:.05pt;height:42pt;z-index:251840000" o:connectortype="straight" strokecolor="red" strokeweight="2.25pt">
            <v:stroke dashstyle="dash"/>
          </v:shape>
        </w:pict>
      </w:r>
      <w:r>
        <w:rPr>
          <w:noProof/>
        </w:rPr>
        <w:pict>
          <v:shape id="_x0000_s1347" type="#_x0000_t32" style="position:absolute;margin-left:103.85pt;margin-top:1.75pt;width:.05pt;height:63.75pt;z-index:251757056" o:connectortype="straight" strokecolor="red" strokeweight="2.25pt">
            <v:stroke dashstyle="dash"/>
          </v:shape>
        </w:pict>
      </w:r>
      <w:r>
        <w:rPr>
          <w:noProof/>
        </w:rPr>
        <w:pict>
          <v:shape id="_x0000_s1348" type="#_x0000_t32" style="position:absolute;margin-left:35.6pt;margin-top:2.5pt;width:.05pt;height:60.75pt;z-index:251756032" o:connectortype="straight" strokecolor="red" strokeweight="2.25pt">
            <v:stroke dashstyle="dash"/>
          </v:shape>
        </w:pict>
      </w:r>
      <w:r>
        <w:rPr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349" type="#_x0000_t5" style="position:absolute;margin-left:81.35pt;margin-top:1.75pt;width:45.75pt;height:55.5pt;z-index:251748864"/>
        </w:pict>
      </w:r>
      <w:r>
        <w:rPr>
          <w:noProof/>
        </w:rPr>
        <w:pict>
          <v:shape id="_x0000_s1350" type="#_x0000_t5" style="position:absolute;margin-left:5.6pt;margin-top:4.75pt;width:60.75pt;height:52.55pt;z-index:251747840"/>
        </w:pict>
      </w:r>
    </w:p>
    <w:p w:rsidR="00C82576" w:rsidRDefault="00C82576" w:rsidP="00F40899">
      <w:pPr>
        <w:rPr>
          <w:rFonts w:ascii="Comic Sans MS" w:hAnsi="Comic Sans MS"/>
          <w:sz w:val="22"/>
          <w:szCs w:val="22"/>
        </w:rPr>
      </w:pPr>
    </w:p>
    <w:p w:rsidR="00C82576" w:rsidRDefault="00C82576" w:rsidP="00F40899">
      <w:pPr>
        <w:rPr>
          <w:rFonts w:ascii="Comic Sans MS" w:hAnsi="Comic Sans MS"/>
          <w:sz w:val="22"/>
          <w:szCs w:val="22"/>
        </w:rPr>
      </w:pPr>
    </w:p>
    <w:p w:rsidR="00C82576" w:rsidRDefault="00C82576" w:rsidP="00F40899">
      <w:pPr>
        <w:rPr>
          <w:rFonts w:ascii="Comic Sans MS" w:hAnsi="Comic Sans MS"/>
          <w:sz w:val="22"/>
          <w:szCs w:val="22"/>
        </w:rPr>
      </w:pPr>
    </w:p>
    <w:p w:rsidR="00C82576" w:rsidRDefault="00C82576" w:rsidP="00F40899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equilateral      isosceles</w:t>
      </w:r>
    </w:p>
    <w:p w:rsidR="00C82576" w:rsidRPr="00046DE6" w:rsidRDefault="00C82576" w:rsidP="00046DE6">
      <w:pPr>
        <w:pStyle w:val="ListParagraph"/>
        <w:numPr>
          <w:ilvl w:val="0"/>
          <w:numId w:val="14"/>
        </w:numPr>
        <w:rPr>
          <w:rFonts w:ascii="Comic Sans MS" w:hAnsi="Comic Sans MS"/>
          <w:sz w:val="22"/>
          <w:szCs w:val="22"/>
        </w:rPr>
      </w:pPr>
      <w:r>
        <w:rPr>
          <w:noProof/>
        </w:rPr>
        <w:pict>
          <v:shape id="_x0000_s1351" type="#_x0000_t32" style="position:absolute;left:0;text-align:left;margin-left:39.35pt;margin-top:14.35pt;width:.05pt;height:60.75pt;z-index:251758080" o:connectortype="straight" strokecolor="red" strokeweight="2.25pt">
            <v:stroke dashstyle="dash"/>
          </v:shape>
        </w:pict>
      </w:r>
      <w:r>
        <w:rPr>
          <w:rFonts w:ascii="Comic Sans MS" w:hAnsi="Comic Sans MS"/>
          <w:sz w:val="22"/>
          <w:szCs w:val="22"/>
        </w:rPr>
        <w:t>4 sides - Quadrilaterals</w:t>
      </w:r>
    </w:p>
    <w:p w:rsidR="00C82576" w:rsidRDefault="00C82576" w:rsidP="00F40899">
      <w:pPr>
        <w:rPr>
          <w:rFonts w:ascii="Comic Sans MS" w:hAnsi="Comic Sans MS"/>
          <w:b/>
        </w:rPr>
      </w:pPr>
      <w:r>
        <w:rPr>
          <w:noProof/>
        </w:rPr>
        <w:pict>
          <v:shape id="_x0000_s1352" type="#_x0000_t32" style="position:absolute;margin-left:113.6pt;margin-top:2.05pt;width:.05pt;height:60.75pt;z-index:251759104" o:connectortype="straight" strokecolor="red" strokeweight="2.25pt">
            <v:stroke dashstyle="dash"/>
          </v:shape>
        </w:pict>
      </w:r>
      <w:r>
        <w:rPr>
          <w:noProof/>
        </w:rPr>
        <w:pict>
          <v:rect id="_x0000_s1353" style="position:absolute;margin-left:94.1pt;margin-top:11.05pt;width:37.5pt;height:37.5pt;z-index:251750912"/>
        </w:pict>
      </w:r>
      <w:r>
        <w:rPr>
          <w:noProof/>
        </w:rPr>
        <w:pict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_x0000_s1354" type="#_x0000_t7" style="position:absolute;margin-left:151.1pt;margin-top:11.05pt;width:85.5pt;height:37.5pt;z-index:251751936"/>
        </w:pict>
      </w:r>
      <w:r>
        <w:rPr>
          <w:noProof/>
        </w:rPr>
        <w:pict>
          <v:rect id="_x0000_s1355" style="position:absolute;margin-left:5.6pt;margin-top:11.05pt;width:67.5pt;height:38.25pt;z-index:251749888"/>
        </w:pict>
      </w:r>
      <w:r>
        <w:rPr>
          <w:rFonts w:ascii="Comic Sans MS" w:hAnsi="Comic Sans MS"/>
          <w:b/>
        </w:rPr>
        <w:t xml:space="preserve"> </w:t>
      </w:r>
    </w:p>
    <w:p w:rsidR="00C82576" w:rsidRDefault="00C82576" w:rsidP="009D5811">
      <w:pPr>
        <w:rPr>
          <w:rFonts w:ascii="Comic Sans MS" w:hAnsi="Comic Sans MS"/>
          <w:b/>
          <w:color w:val="FF0000"/>
          <w:u w:val="single"/>
        </w:rPr>
      </w:pPr>
    </w:p>
    <w:p w:rsidR="00C82576" w:rsidRDefault="00C82576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noProof/>
        </w:rPr>
        <w:pict>
          <v:shape id="_x0000_s1356" type="#_x0000_t32" style="position:absolute;margin-left:263.15pt;margin-top:6.7pt;width:271.5pt;height:0;z-index:251824640" o:connectortype="straight"/>
        </w:pict>
      </w:r>
    </w:p>
    <w:p w:rsidR="00C82576" w:rsidRPr="006861D0" w:rsidRDefault="00C82576" w:rsidP="006861D0">
      <w:pPr>
        <w:spacing w:before="120" w:after="120"/>
        <w:rPr>
          <w:rFonts w:ascii="Comic Sans MS" w:hAnsi="Comic Sans MS"/>
          <w:sz w:val="22"/>
          <w:szCs w:val="22"/>
        </w:rPr>
      </w:pPr>
      <w:r>
        <w:rPr>
          <w:noProof/>
        </w:rPr>
        <w:pict>
          <v:shape id="_x0000_s1357" type="#_x0000_t32" style="position:absolute;margin-left:107.6pt;margin-top:23.85pt;width:.05pt;height:55.5pt;z-index:251761152" o:connectortype="straight" strokecolor="red" strokeweight="2.25pt">
            <v:stroke dashstyle="dash"/>
          </v:shape>
        </w:pict>
      </w:r>
      <w:r>
        <w:rPr>
          <w:noProof/>
        </w:rPr>
        <w:pict>
          <v:shape id="_x0000_s1358" type="#_x0000_t32" style="position:absolute;margin-left:192.35pt;margin-top:23.1pt;width:.05pt;height:56.25pt;z-index:251762176" o:connectortype="straight" strokecolor="red" strokeweight="2.25pt">
            <v:stroke dashstyle="dash"/>
          </v:shape>
        </w:pict>
      </w:r>
      <w:r>
        <w:rPr>
          <w:noProof/>
        </w:rPr>
        <w:pict>
          <v:shape id="_x0000_s1359" style="position:absolute;margin-left:83.6pt;margin-top:23.1pt;width:48pt;height:54.75pt;z-index:251753984" coordsize="735,1095" path="m360,l735,405,375,1095,,405,360,xe" filled="f">
            <v:path arrowok="t"/>
          </v:shape>
        </w:pict>
      </w:r>
      <w:r w:rsidRPr="006861D0">
        <w:rPr>
          <w:rFonts w:ascii="Comic Sans MS" w:hAnsi="Comic Sans MS"/>
          <w:sz w:val="22"/>
          <w:szCs w:val="22"/>
        </w:rPr>
        <w:t xml:space="preserve"> </w:t>
      </w:r>
      <w:r>
        <w:rPr>
          <w:rFonts w:ascii="Comic Sans MS" w:hAnsi="Comic Sans MS"/>
          <w:sz w:val="22"/>
          <w:szCs w:val="22"/>
        </w:rPr>
        <w:t xml:space="preserve">   </w:t>
      </w:r>
      <w:r w:rsidRPr="006861D0">
        <w:rPr>
          <w:rFonts w:ascii="Comic Sans MS" w:hAnsi="Comic Sans MS"/>
          <w:sz w:val="22"/>
          <w:szCs w:val="22"/>
        </w:rPr>
        <w:t xml:space="preserve">  </w:t>
      </w:r>
      <w:r>
        <w:rPr>
          <w:rFonts w:ascii="Comic Sans MS" w:hAnsi="Comic Sans MS"/>
          <w:sz w:val="22"/>
          <w:szCs w:val="22"/>
        </w:rPr>
        <w:t>r</w:t>
      </w:r>
      <w:r w:rsidRPr="006861D0">
        <w:rPr>
          <w:rFonts w:ascii="Comic Sans MS" w:hAnsi="Comic Sans MS"/>
          <w:sz w:val="22"/>
          <w:szCs w:val="22"/>
        </w:rPr>
        <w:t>ectangle</w:t>
      </w:r>
      <w:r>
        <w:rPr>
          <w:rFonts w:ascii="Comic Sans MS" w:hAnsi="Comic Sans MS"/>
          <w:sz w:val="22"/>
          <w:szCs w:val="22"/>
        </w:rPr>
        <w:t xml:space="preserve">         square      parallelogram</w:t>
      </w:r>
    </w:p>
    <w:p w:rsidR="00C82576" w:rsidRDefault="00C82576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noProof/>
        </w:rPr>
        <w:pict>
          <v:shape id="_x0000_s1360" type="#_x0000_t32" style="position:absolute;margin-left:40.85pt;margin-top:1.8pt;width:.05pt;height:46.5pt;z-index:251760128" o:connectortype="straight" strokecolor="red" strokeweight="2.25pt">
            <v:stroke dashstyle="dash"/>
          </v:shape>
        </w:pict>
      </w:r>
      <w:r>
        <w:rPr>
          <w:noProof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361" type="#_x0000_t4" style="position:absolute;margin-left:148.85pt;margin-top:1.05pt;width:84.75pt;height:43.5pt;z-index:251755008"/>
        </w:pict>
      </w:r>
      <w:r>
        <w:rPr>
          <w:noProof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362" type="#_x0000_t8" style="position:absolute;margin-left:7.1pt;margin-top:7.15pt;width:68.25pt;height:30.75pt;rotation:180;z-index:251752960"/>
        </w:pict>
      </w:r>
    </w:p>
    <w:p w:rsidR="00C82576" w:rsidRDefault="00C82576" w:rsidP="009D5811">
      <w:pPr>
        <w:rPr>
          <w:rFonts w:ascii="Comic Sans MS" w:hAnsi="Comic Sans MS"/>
          <w:b/>
          <w:color w:val="FF0000"/>
          <w:u w:val="single"/>
        </w:rPr>
      </w:pPr>
    </w:p>
    <w:p w:rsidR="00C82576" w:rsidRDefault="00C82576" w:rsidP="009D5811">
      <w:pPr>
        <w:rPr>
          <w:rFonts w:ascii="Comic Sans MS" w:hAnsi="Comic Sans MS"/>
          <w:b/>
          <w:color w:val="FF0000"/>
          <w:u w:val="single"/>
        </w:rPr>
      </w:pPr>
    </w:p>
    <w:p w:rsidR="00C82576" w:rsidRDefault="00C82576" w:rsidP="006861D0">
      <w:pPr>
        <w:spacing w:after="120"/>
        <w:rPr>
          <w:rFonts w:ascii="Comic Sans MS" w:hAnsi="Comic Sans MS"/>
          <w:sz w:val="22"/>
          <w:szCs w:val="22"/>
        </w:rPr>
      </w:pPr>
      <w:r>
        <w:rPr>
          <w:noProof/>
        </w:rPr>
        <w:pict>
          <v:shape id="_x0000_s1363" type="#_x0000_t32" style="position:absolute;margin-left:-12.1pt;margin-top:19pt;width:275.25pt;height:0;z-index:251822592" o:connectortype="straight"/>
        </w:pict>
      </w:r>
      <w:r>
        <w:rPr>
          <w:rFonts w:ascii="Comic Sans MS" w:hAnsi="Comic Sans MS"/>
          <w:sz w:val="22"/>
          <w:szCs w:val="22"/>
        </w:rPr>
        <w:t xml:space="preserve">    </w:t>
      </w:r>
      <w:r w:rsidRPr="006861D0">
        <w:rPr>
          <w:rFonts w:ascii="Comic Sans MS" w:hAnsi="Comic Sans MS"/>
          <w:sz w:val="22"/>
          <w:szCs w:val="22"/>
        </w:rPr>
        <w:t>trapezium</w:t>
      </w:r>
      <w:r>
        <w:rPr>
          <w:rFonts w:ascii="Comic Sans MS" w:hAnsi="Comic Sans MS"/>
          <w:sz w:val="22"/>
          <w:szCs w:val="22"/>
        </w:rPr>
        <w:t xml:space="preserve">           kite               rhombus</w:t>
      </w:r>
    </w:p>
    <w:p w:rsidR="00C82576" w:rsidRDefault="00C82576" w:rsidP="00A75CA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2/24 </w:t>
      </w:r>
      <w:r>
        <w:rPr>
          <w:rFonts w:ascii="Comic Sans MS" w:hAnsi="Comic Sans MS"/>
          <w:b/>
          <w:u w:val="single"/>
        </w:rPr>
        <w:t>3D shapes</w:t>
      </w:r>
    </w:p>
    <w:p w:rsidR="00C82576" w:rsidRDefault="00C82576" w:rsidP="00A75CAA">
      <w:pPr>
        <w:rPr>
          <w:rFonts w:ascii="Comic Sans MS" w:hAnsi="Comic Sans MS"/>
          <w:b/>
        </w:rPr>
      </w:pPr>
      <w:r>
        <w:rPr>
          <w:noProof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364" type="#_x0000_t16" style="position:absolute;margin-left:4.1pt;margin-top:13.2pt;width:63.75pt;height:63.75pt;z-index:251771392"/>
        </w:pict>
      </w:r>
      <w:r>
        <w:rPr>
          <w:noProof/>
        </w:rPr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_x0000_s1365" type="#_x0000_t22" style="position:absolute;margin-left:88.1pt;margin-top:13.2pt;width:43.5pt;height:63.75pt;z-index:251772416"/>
        </w:pict>
      </w:r>
    </w:p>
    <w:p w:rsidR="00C82576" w:rsidRDefault="00C82576" w:rsidP="00A75CAA">
      <w:pPr>
        <w:rPr>
          <w:rFonts w:ascii="Comic Sans MS" w:hAnsi="Comic Sans MS"/>
          <w:b/>
        </w:rPr>
      </w:pPr>
      <w:r>
        <w:rPr>
          <w:noProof/>
        </w:rPr>
        <w:pict>
          <v:shape id="_x0000_s1366" type="#_x0000_t16" style="position:absolute;margin-left:151.1pt;margin-top:6.9pt;width:80.25pt;height:35.6pt;z-index:251764224"/>
        </w:pict>
      </w:r>
    </w:p>
    <w:p w:rsidR="00C82576" w:rsidRDefault="00C82576" w:rsidP="00A75CAA">
      <w:pPr>
        <w:rPr>
          <w:rFonts w:ascii="Comic Sans MS" w:hAnsi="Comic Sans MS"/>
          <w:b/>
        </w:rPr>
      </w:pPr>
    </w:p>
    <w:p w:rsidR="00C82576" w:rsidRDefault="00C82576" w:rsidP="00A75CAA">
      <w:pPr>
        <w:rPr>
          <w:rFonts w:ascii="Comic Sans MS" w:hAnsi="Comic Sans MS"/>
          <w:b/>
        </w:rPr>
      </w:pPr>
      <w:r>
        <w:rPr>
          <w:noProof/>
        </w:rPr>
        <w:pict>
          <v:rect id="_x0000_s1367" style="position:absolute;margin-left:274.75pt;margin-top:14pt;width:197.25pt;height:137.25pt;z-index:251841024" filled="f"/>
        </w:pict>
      </w:r>
      <w:r>
        <w:rPr>
          <w:noProof/>
        </w:rPr>
        <w:pict>
          <v:shape id="_x0000_s1368" type="#_x0000_t75" alt="http://i1216.photobucket.com/albums/dd374/CraftyNyla/3D-Shape-Venn-Diagram.png" style="position:absolute;margin-left:272.9pt;margin-top:14.45pt;width:198pt;height:135.75pt;z-index:-251473408;visibility:visible" wrapcoords="-82 0 -82 21481 21600 21481 21600 0 -82 0">
            <v:imagedata r:id="rId44" o:title=""/>
            <w10:wrap type="tight"/>
          </v:shape>
        </w:pict>
      </w:r>
    </w:p>
    <w:p w:rsidR="00C82576" w:rsidRDefault="00C82576" w:rsidP="00A75CAA">
      <w:pPr>
        <w:rPr>
          <w:rFonts w:ascii="Comic Sans MS" w:hAnsi="Comic Sans MS"/>
          <w:b/>
        </w:rPr>
      </w:pPr>
    </w:p>
    <w:p w:rsidR="00C82576" w:rsidRDefault="00C82576" w:rsidP="00A75CAA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cube          cylinder       cuboid</w:t>
      </w:r>
    </w:p>
    <w:p w:rsidR="00C82576" w:rsidRDefault="00C82576" w:rsidP="00A75CAA">
      <w:pPr>
        <w:rPr>
          <w:rFonts w:ascii="Comic Sans MS" w:hAnsi="Comic Sans MS"/>
          <w:b/>
        </w:rPr>
      </w:pPr>
      <w:r>
        <w:rPr>
          <w:noProof/>
        </w:rPr>
        <w:pict>
          <v:oval id="_x0000_s1369" style="position:absolute;margin-left:146.6pt;margin-top:40.1pt;width:69pt;height:9.75pt;z-index:251766272">
            <v:stroke dashstyle="dash"/>
          </v:oval>
        </w:pict>
      </w:r>
      <w:r>
        <w:rPr>
          <w:noProof/>
        </w:rPr>
        <w:pict>
          <v:oval id="_x0000_s1370" style="position:absolute;margin-left:146.6pt;margin-top:8.6pt;width:69pt;height:69pt;z-index:251765248" filled="f"/>
        </w:pict>
      </w:r>
      <w:r w:rsidRPr="002F6EFE">
        <w:rPr>
          <w:rFonts w:ascii="Arial" w:hAnsi="Arial" w:cs="Arial"/>
          <w:noProof/>
          <w:sz w:val="20"/>
          <w:szCs w:val="20"/>
        </w:rPr>
        <w:pict>
          <v:shape id="_x0000_i1088" type="#_x0000_t75" alt="http://www.thedaycarelady.com/images/pyramid.gif" style="width:72.6pt;height:78.6pt;visibility:visible">
            <v:imagedata r:id="rId45" o:title=""/>
          </v:shape>
        </w:pict>
      </w:r>
    </w:p>
    <w:p w:rsidR="00C82576" w:rsidRDefault="00C82576" w:rsidP="00A75CAA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pyramid                   sphere</w:t>
      </w:r>
    </w:p>
    <w:p w:rsidR="00C82576" w:rsidRDefault="00C82576" w:rsidP="00A75CAA">
      <w:pPr>
        <w:rPr>
          <w:rFonts w:ascii="Comic Sans MS" w:hAnsi="Comic Sans MS"/>
          <w:b/>
        </w:rPr>
      </w:pPr>
      <w:r>
        <w:rPr>
          <w:noProof/>
        </w:rPr>
        <w:pict>
          <v:shape id="_x0000_s1371" type="#_x0000_t32" style="position:absolute;margin-left:166.1pt;margin-top:13.3pt;width:44.25pt;height:63.75pt;flip:x y;z-index:251768320" o:connectortype="straight">
            <v:stroke endarrow="block"/>
          </v:shape>
        </w:pict>
      </w:r>
      <w:r>
        <w:rPr>
          <w:noProof/>
        </w:rPr>
        <w:pict>
          <v:group id="_x0000_s1372" style="position:absolute;margin-left:56.25pt;margin-top:-12.1pt;width:122.5pt;height:59.05pt;z-index:251767296" coordorigin="8813,6741" coordsize="2450,1181">
            <v:shape id="_x0000_s1373" type="#_x0000_t16" style="position:absolute;left:8847;top:6795;width:2370;height:1095" fillcolor="#6cf"/>
            <v:oval id="_x0000_s1374" style="position:absolute;left:9069;top:6741;width:89;height:89" fillcolor="red"/>
            <v:oval id="_x0000_s1375" style="position:absolute;left:8813;top:7023;width:89;height:89" fillcolor="red"/>
            <v:oval id="_x0000_s1376" style="position:absolute;left:8813;top:7833;width:89;height:89" fillcolor="red"/>
            <v:shape id="_x0000_s1377" type="#_x0000_t32" style="position:absolute;left:9119;top:6830;width:1;height:786" o:connectortype="straight">
              <v:stroke dashstyle="dash"/>
            </v:shape>
            <v:shape id="_x0000_s1378" type="#_x0000_t32" style="position:absolute;left:8847;top:7616;width:272;height:272;flip:x" o:connectortype="straight">
              <v:stroke dashstyle="dash"/>
            </v:shape>
            <v:shape id="_x0000_s1379" type="#_x0000_t32" style="position:absolute;left:9119;top:7616;width:2098;height:0" o:connectortype="straight">
              <v:stroke dashstyle="dash"/>
            </v:shape>
            <v:oval id="_x0000_s1380" style="position:absolute;left:9069;top:7558;width:89;height:89" fillcolor="red"/>
            <v:oval id="_x0000_s1381" style="position:absolute;left:11174;top:6741;width:89;height:89" fillcolor="red"/>
            <v:oval id="_x0000_s1382" style="position:absolute;left:11174;top:7558;width:89;height:89" fillcolor="red"/>
            <v:oval id="_x0000_s1383" style="position:absolute;left:10902;top:7833;width:89;height:89" fillcolor="red"/>
            <v:oval id="_x0000_s1384" style="position:absolute;left:10902;top:7023;width:89;height:89" fillcolor="red"/>
          </v:group>
        </w:pict>
      </w:r>
    </w:p>
    <w:p w:rsidR="00C82576" w:rsidRDefault="00C82576" w:rsidP="00A75CAA">
      <w:pPr>
        <w:rPr>
          <w:rFonts w:ascii="Comic Sans MS" w:hAnsi="Comic Sans MS"/>
          <w:b/>
        </w:rPr>
      </w:pPr>
    </w:p>
    <w:p w:rsidR="00C82576" w:rsidRDefault="00C82576" w:rsidP="00A75CAA">
      <w:pPr>
        <w:rPr>
          <w:rFonts w:ascii="Comic Sans MS" w:hAnsi="Comic Sans MS"/>
          <w:b/>
        </w:rPr>
      </w:pPr>
      <w:r>
        <w:rPr>
          <w:noProof/>
        </w:rPr>
        <w:pict>
          <v:shape id="_x0000_s1385" type="#_x0000_t32" style="position:absolute;margin-left:116.6pt;margin-top:9.55pt;width:0;height:36.3pt;flip:y;z-index:251769344" o:connectortype="straight">
            <v:stroke endarrow="block"/>
          </v:shape>
        </w:pict>
      </w:r>
      <w:r>
        <w:rPr>
          <w:noProof/>
        </w:rPr>
        <w:pict>
          <v:shape id="_x0000_s1386" type="#_x0000_t32" style="position:absolute;margin-left:19.85pt;margin-top:10.4pt;width:39.6pt;height:36.2pt;flip:y;z-index:251770368" o:connectortype="straight">
            <v:stroke endarrow="block"/>
          </v:shape>
        </w:pict>
      </w:r>
    </w:p>
    <w:p w:rsidR="00C82576" w:rsidRDefault="00C82576" w:rsidP="00A75CAA">
      <w:pPr>
        <w:rPr>
          <w:rFonts w:ascii="Comic Sans MS" w:hAnsi="Comic Sans MS"/>
          <w:b/>
        </w:rPr>
      </w:pPr>
    </w:p>
    <w:p w:rsidR="00C82576" w:rsidRDefault="00C82576" w:rsidP="00A75CAA">
      <w:pPr>
        <w:rPr>
          <w:rFonts w:ascii="Comic Sans MS" w:hAnsi="Comic Sans MS"/>
          <w:b/>
        </w:rPr>
      </w:pPr>
    </w:p>
    <w:p w:rsidR="00C82576" w:rsidRDefault="00C82576" w:rsidP="00A75CAA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corner            edge             face</w:t>
      </w:r>
    </w:p>
    <w:p w:rsidR="00C82576" w:rsidRDefault="00C82576" w:rsidP="006861D0">
      <w:pPr>
        <w:rPr>
          <w:rFonts w:ascii="Comic Sans MS" w:hAnsi="Comic Sans MS"/>
          <w:b/>
          <w:color w:val="FF0000"/>
          <w:u w:val="single"/>
        </w:rPr>
      </w:pPr>
    </w:p>
    <w:p w:rsidR="00C82576" w:rsidRDefault="00C82576" w:rsidP="00A75CA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2/25 </w:t>
      </w:r>
      <w:r>
        <w:rPr>
          <w:rFonts w:ascii="Comic Sans MS" w:hAnsi="Comic Sans MS"/>
          <w:b/>
          <w:u w:val="single"/>
        </w:rPr>
        <w:t>2D shapes on 3D shapes</w:t>
      </w:r>
    </w:p>
    <w:p w:rsidR="00C82576" w:rsidRDefault="00C82576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noProof/>
        </w:rPr>
        <w:pict>
          <v:shape id="_x0000_s1387" type="#_x0000_t16" style="position:absolute;margin-left:5.15pt;margin-top:14.95pt;width:69.75pt;height:34.5pt;z-index:251773440" fillcolor="blue"/>
        </w:pict>
      </w:r>
    </w:p>
    <w:p w:rsidR="00C82576" w:rsidRPr="00387430" w:rsidRDefault="00C82576" w:rsidP="009D5811">
      <w:pPr>
        <w:rPr>
          <w:rFonts w:ascii="Comic Sans MS" w:hAnsi="Comic Sans MS"/>
          <w:sz w:val="22"/>
          <w:szCs w:val="22"/>
        </w:rPr>
      </w:pPr>
      <w:r w:rsidRPr="00387430">
        <w:rPr>
          <w:rFonts w:ascii="Comic Sans MS" w:hAnsi="Comic Sans MS"/>
        </w:rPr>
        <w:t xml:space="preserve">                  </w:t>
      </w:r>
      <w:r w:rsidRPr="00387430">
        <w:rPr>
          <w:rFonts w:ascii="Comic Sans MS" w:hAnsi="Comic Sans MS"/>
          <w:sz w:val="22"/>
          <w:szCs w:val="22"/>
        </w:rPr>
        <w:t>6         6 faces – all rectangles</w:t>
      </w:r>
    </w:p>
    <w:p w:rsidR="00C82576" w:rsidRPr="00387430" w:rsidRDefault="00C82576" w:rsidP="009D5811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C82576" w:rsidRPr="00387430" w:rsidRDefault="00C82576" w:rsidP="009D5811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noProof/>
        </w:rPr>
        <w:pict>
          <v:shape id="_x0000_s1388" type="#_x0000_t32" style="position:absolute;margin-left:15.3pt;margin-top:15.9pt;width:69.75pt;height:9.4pt;flip:y;z-index:251780608" o:connectortype="straight" o:regroupid="16"/>
        </w:pict>
      </w:r>
      <w:r>
        <w:rPr>
          <w:noProof/>
        </w:rPr>
        <w:pict>
          <v:shape id="_x0000_s1389" type="#_x0000_t32" style="position:absolute;margin-left:67.5pt;margin-top:15.9pt;width:17.55pt;height:32.75pt;flip:y;z-index:251779584" o:connectortype="straight" o:regroupid="16">
            <v:stroke dashstyle="dash"/>
          </v:shape>
        </w:pict>
      </w:r>
      <w:r>
        <w:rPr>
          <w:noProof/>
        </w:rPr>
        <w:pict>
          <v:shape id="_x0000_s1390" type="#_x0000_t32" style="position:absolute;margin-left:85.05pt;margin-top:15.9pt;width:16.5pt;height:32.75pt;flip:x y;z-index:251776512" o:connectortype="straight" o:regroupid="16"/>
        </w:pict>
      </w:r>
    </w:p>
    <w:p w:rsidR="00C82576" w:rsidRPr="00387430" w:rsidRDefault="00C82576" w:rsidP="009D5811">
      <w:pPr>
        <w:rPr>
          <w:rFonts w:ascii="Comic Sans MS" w:hAnsi="Comic Sans MS"/>
          <w:sz w:val="22"/>
          <w:szCs w:val="22"/>
        </w:rPr>
      </w:pPr>
      <w:r>
        <w:rPr>
          <w:noProof/>
        </w:rPr>
        <w:pict>
          <v:shape id="_x0000_s1391" type="#_x0000_t5" style="position:absolute;margin-left:-2.3pt;margin-top:9.95pt;width:34.05pt;height:32.75pt;z-index:251774464" o:regroupid="16" fillcolor="blue"/>
        </w:pict>
      </w:r>
      <w:r w:rsidRPr="00387430">
        <w:rPr>
          <w:rFonts w:ascii="Comic Sans MS" w:hAnsi="Comic Sans MS"/>
          <w:sz w:val="22"/>
          <w:szCs w:val="22"/>
        </w:rPr>
        <w:t xml:space="preserve">                            </w:t>
      </w:r>
      <w:r>
        <w:rPr>
          <w:rFonts w:ascii="Comic Sans MS" w:hAnsi="Comic Sans MS"/>
          <w:sz w:val="22"/>
          <w:szCs w:val="22"/>
        </w:rPr>
        <w:t xml:space="preserve">  </w:t>
      </w:r>
      <w:r w:rsidRPr="00387430">
        <w:rPr>
          <w:rFonts w:ascii="Comic Sans MS" w:hAnsi="Comic Sans MS"/>
          <w:sz w:val="22"/>
          <w:szCs w:val="22"/>
        </w:rPr>
        <w:t xml:space="preserve"> 5 faces – 2 triangles</w:t>
      </w:r>
    </w:p>
    <w:p w:rsidR="00C82576" w:rsidRPr="00387430" w:rsidRDefault="00C82576" w:rsidP="009D5811">
      <w:pPr>
        <w:rPr>
          <w:rFonts w:ascii="Comic Sans MS" w:hAnsi="Comic Sans MS"/>
          <w:sz w:val="22"/>
          <w:szCs w:val="22"/>
        </w:rPr>
      </w:pPr>
      <w:r w:rsidRPr="00387430">
        <w:rPr>
          <w:rFonts w:ascii="Comic Sans MS" w:hAnsi="Comic Sans MS"/>
          <w:sz w:val="22"/>
          <w:szCs w:val="22"/>
        </w:rPr>
        <w:t xml:space="preserve">           </w:t>
      </w:r>
      <w:r>
        <w:rPr>
          <w:rFonts w:ascii="Comic Sans MS" w:hAnsi="Comic Sans MS"/>
          <w:sz w:val="22"/>
          <w:szCs w:val="22"/>
        </w:rPr>
        <w:t xml:space="preserve">                                -</w:t>
      </w:r>
      <w:r w:rsidRPr="00387430">
        <w:rPr>
          <w:rFonts w:ascii="Comic Sans MS" w:hAnsi="Comic Sans MS"/>
          <w:sz w:val="22"/>
          <w:szCs w:val="22"/>
        </w:rPr>
        <w:t xml:space="preserve"> 3 rectangles</w:t>
      </w:r>
    </w:p>
    <w:p w:rsidR="00C82576" w:rsidRPr="00387430" w:rsidRDefault="00C82576" w:rsidP="009D5811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noProof/>
        </w:rPr>
        <w:pict>
          <v:shape id="_x0000_s1392" type="#_x0000_t32" style="position:absolute;margin-left:-2.3pt;margin-top:2.6pt;width:69.8pt;height:9.4pt;flip:y;z-index:251777536" o:connectortype="straight" o:regroupid="16">
            <v:stroke dashstyle="dash"/>
          </v:shape>
        </w:pict>
      </w:r>
      <w:r>
        <w:rPr>
          <w:noProof/>
        </w:rPr>
        <w:pict>
          <v:shape id="_x0000_s1393" type="#_x0000_t32" style="position:absolute;margin-left:67.5pt;margin-top:2.55pt;width:34.05pt;height:0;flip:x;z-index:251778560" o:connectortype="straight" o:regroupid="16">
            <v:stroke dashstyle="dash"/>
          </v:shape>
        </w:pict>
      </w:r>
      <w:r>
        <w:rPr>
          <w:noProof/>
        </w:rPr>
        <w:pict>
          <v:shape id="_x0000_s1394" type="#_x0000_t32" style="position:absolute;margin-left:31.75pt;margin-top:2.9pt;width:69.8pt;height:9.4pt;flip:y;z-index:251775488" o:connectortype="straight" o:regroupid="16"/>
        </w:pict>
      </w:r>
    </w:p>
    <w:p w:rsidR="00C82576" w:rsidRPr="00387430" w:rsidRDefault="00C82576" w:rsidP="009D5811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noProof/>
        </w:rPr>
        <w:pict>
          <v:group id="_x0000_s1395" style="position:absolute;margin-left:4.9pt;margin-top:7.55pt;width:47.7pt;height:48.85pt;z-index:251781632" coordorigin="835,10983" coordsize="954,977">
            <v:oval id="_x0000_s1396" style="position:absolute;left:850;top:10983;width:939;height:177" o:regroupid="17" fillcolor="blue"/>
            <v:oval id="_x0000_s1397" style="position:absolute;left:850;top:11783;width:939;height:177" o:regroupid="17" filled="f" fillcolor="blue"/>
            <v:shape id="_x0000_s1398" type="#_x0000_t32" style="position:absolute;left:1789;top:11058;width:0;height:819;flip:y" o:connectortype="straight" o:regroupid="17"/>
            <v:shape id="_x0000_s1399" type="#_x0000_t32" style="position:absolute;left:840;top:11058;width:0;height:819;flip:y" o:connectortype="straight" o:regroupid="17"/>
            <v:oval id="_x0000_s1400" style="position:absolute;left:835;top:11778;width:939;height:177" fillcolor="blue"/>
          </v:group>
        </w:pict>
      </w:r>
    </w:p>
    <w:p w:rsidR="00C82576" w:rsidRPr="00387430" w:rsidRDefault="00C82576" w:rsidP="009D5811">
      <w:pPr>
        <w:rPr>
          <w:rFonts w:ascii="Comic Sans MS" w:hAnsi="Comic Sans MS"/>
          <w:sz w:val="22"/>
          <w:szCs w:val="22"/>
        </w:rPr>
      </w:pPr>
      <w:r w:rsidRPr="00387430">
        <w:rPr>
          <w:rFonts w:ascii="Comic Sans MS" w:hAnsi="Comic Sans MS"/>
          <w:sz w:val="22"/>
          <w:szCs w:val="22"/>
        </w:rPr>
        <w:t xml:space="preserve">                            </w:t>
      </w:r>
      <w:r>
        <w:rPr>
          <w:rFonts w:ascii="Comic Sans MS" w:hAnsi="Comic Sans MS"/>
          <w:sz w:val="22"/>
          <w:szCs w:val="22"/>
        </w:rPr>
        <w:t xml:space="preserve">  </w:t>
      </w:r>
      <w:r w:rsidRPr="00387430">
        <w:rPr>
          <w:rFonts w:ascii="Comic Sans MS" w:hAnsi="Comic Sans MS"/>
          <w:sz w:val="22"/>
          <w:szCs w:val="22"/>
        </w:rPr>
        <w:t>3 faces – 2 circles</w:t>
      </w:r>
    </w:p>
    <w:p w:rsidR="00C82576" w:rsidRPr="00387430" w:rsidRDefault="00C82576" w:rsidP="00387430">
      <w:pPr>
        <w:rPr>
          <w:rFonts w:ascii="Comic Sans MS" w:hAnsi="Comic Sans MS"/>
          <w:sz w:val="22"/>
          <w:szCs w:val="22"/>
        </w:rPr>
      </w:pPr>
      <w:r w:rsidRPr="00387430">
        <w:rPr>
          <w:rFonts w:ascii="Comic Sans MS" w:hAnsi="Comic Sans MS"/>
          <w:sz w:val="22"/>
          <w:szCs w:val="22"/>
        </w:rPr>
        <w:t xml:space="preserve">                                         </w:t>
      </w:r>
      <w:r>
        <w:rPr>
          <w:rFonts w:ascii="Comic Sans MS" w:hAnsi="Comic Sans MS"/>
          <w:sz w:val="22"/>
          <w:szCs w:val="22"/>
        </w:rPr>
        <w:t xml:space="preserve">  </w:t>
      </w:r>
      <w:r w:rsidRPr="00387430">
        <w:rPr>
          <w:rFonts w:ascii="Comic Sans MS" w:hAnsi="Comic Sans MS"/>
          <w:sz w:val="22"/>
          <w:szCs w:val="22"/>
        </w:rPr>
        <w:t>- 1 curved surface</w:t>
      </w:r>
    </w:p>
    <w:p w:rsidR="00C82576" w:rsidRDefault="00C82576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noProof/>
        </w:rPr>
        <w:pict>
          <v:group id="_x0000_s1401" style="position:absolute;margin-left:5.3pt;margin-top:13.95pt;width:50pt;height:50.05pt;z-index:251782656" coordorigin="7785,4770" coordsize="1702,1873">
            <v:oval id="_x0000_s1402" style="position:absolute;left:7785;top:6298;width:1702;height:345" fillcolor="blue"/>
            <v:shape id="_x0000_s1403" type="#_x0000_t32" style="position:absolute;left:8618;top:4770;width:869;height:1710" o:connectortype="straight"/>
            <v:shape id="_x0000_s1404" type="#_x0000_t32" style="position:absolute;left:7785;top:4770;width:833;height:1710;flip:x" o:connectortype="straight"/>
          </v:group>
        </w:pict>
      </w:r>
    </w:p>
    <w:p w:rsidR="00C82576" w:rsidRDefault="00C82576" w:rsidP="009D5811">
      <w:pPr>
        <w:rPr>
          <w:rFonts w:ascii="Comic Sans MS" w:hAnsi="Comic Sans MS"/>
          <w:b/>
          <w:color w:val="FF0000"/>
          <w:u w:val="single"/>
        </w:rPr>
      </w:pPr>
    </w:p>
    <w:p w:rsidR="00C82576" w:rsidRPr="00387430" w:rsidRDefault="00C82576" w:rsidP="0038743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         2 </w:t>
      </w:r>
      <w:r w:rsidRPr="00387430">
        <w:rPr>
          <w:rFonts w:ascii="Comic Sans MS" w:hAnsi="Comic Sans MS"/>
          <w:sz w:val="22"/>
          <w:szCs w:val="22"/>
        </w:rPr>
        <w:t>faces – 1 circle</w:t>
      </w:r>
    </w:p>
    <w:p w:rsidR="00C82576" w:rsidRPr="00387430" w:rsidRDefault="00C82576" w:rsidP="0038743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                     - </w:t>
      </w:r>
      <w:r w:rsidRPr="00387430">
        <w:rPr>
          <w:rFonts w:ascii="Comic Sans MS" w:hAnsi="Comic Sans MS"/>
          <w:sz w:val="22"/>
          <w:szCs w:val="22"/>
        </w:rPr>
        <w:t>1 curved surface</w:t>
      </w:r>
    </w:p>
    <w:p w:rsidR="00C82576" w:rsidRPr="00387430" w:rsidRDefault="00C82576" w:rsidP="009D5811">
      <w:pPr>
        <w:rPr>
          <w:rFonts w:ascii="Comic Sans MS" w:hAnsi="Comic Sans MS"/>
          <w:sz w:val="22"/>
          <w:szCs w:val="22"/>
        </w:rPr>
      </w:pPr>
      <w:r>
        <w:rPr>
          <w:noProof/>
        </w:rPr>
        <w:pict>
          <v:group id="_x0000_s1405" style="position:absolute;margin-left:-2.25pt;margin-top:12.8pt;width:74.5pt;height:52pt;z-index:251783680" coordorigin="9257,10858" coordsize="1490,1040">
            <v:shape id="_x0000_s1406" type="#_x0000_t4" style="position:absolute;left:9257;top:11404;width:1490;height:494;rotation:-1031414fd" fillcolor="blue"/>
            <v:shape id="_x0000_s1407" type="#_x0000_t32" style="position:absolute;left:10007;top:10896;width:164;height:992;rotation:528762fd;flip:x y" o:connectortype="straight"/>
            <v:shape id="_x0000_s1408" type="#_x0000_t32" style="position:absolute;left:9951;top:10880;width:90;height:534;rotation:-528762fd;flip:y" o:connectortype="straight">
              <v:stroke dashstyle="dash"/>
            </v:shape>
            <v:shape id="_x0000_s1409" type="#_x0000_t32" style="position:absolute;left:9291;top:10863;width:777;height:991;flip:y" o:connectortype="straight"/>
            <v:shape id="_x0000_s1410" type="#_x0000_t32" style="position:absolute;left:10071;top:10858;width:640;height:583;flip:x y" o:connectortype="straight"/>
          </v:group>
        </w:pict>
      </w:r>
    </w:p>
    <w:p w:rsidR="00C82576" w:rsidRPr="00387430" w:rsidRDefault="00C82576" w:rsidP="009D5811">
      <w:pPr>
        <w:rPr>
          <w:rFonts w:ascii="Comic Sans MS" w:hAnsi="Comic Sans MS"/>
          <w:sz w:val="22"/>
          <w:szCs w:val="22"/>
        </w:rPr>
      </w:pPr>
    </w:p>
    <w:p w:rsidR="00C82576" w:rsidRPr="00387430" w:rsidRDefault="00C82576" w:rsidP="0038743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         5 </w:t>
      </w:r>
      <w:r w:rsidRPr="00387430">
        <w:rPr>
          <w:rFonts w:ascii="Comic Sans MS" w:hAnsi="Comic Sans MS"/>
          <w:sz w:val="22"/>
          <w:szCs w:val="22"/>
        </w:rPr>
        <w:t>faces – 1 rectangle</w:t>
      </w:r>
    </w:p>
    <w:p w:rsidR="00C82576" w:rsidRPr="00387430" w:rsidRDefault="00C82576" w:rsidP="0038743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                     - </w:t>
      </w:r>
      <w:r w:rsidRPr="00387430">
        <w:rPr>
          <w:rFonts w:ascii="Comic Sans MS" w:hAnsi="Comic Sans MS"/>
          <w:sz w:val="22"/>
          <w:szCs w:val="22"/>
        </w:rPr>
        <w:t>4 triangles</w:t>
      </w:r>
    </w:p>
    <w:p w:rsidR="00C82576" w:rsidRDefault="00C82576" w:rsidP="009D5811">
      <w:pPr>
        <w:rPr>
          <w:rFonts w:ascii="Comic Sans MS" w:hAnsi="Comic Sans MS"/>
          <w:b/>
          <w:color w:val="FF0000"/>
          <w:u w:val="single"/>
        </w:rPr>
      </w:pPr>
    </w:p>
    <w:p w:rsidR="00C82576" w:rsidRDefault="00C82576" w:rsidP="00DE55E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2/26 </w:t>
      </w:r>
      <w:r w:rsidRPr="00C56114">
        <w:rPr>
          <w:rFonts w:ascii="Comic Sans MS" w:hAnsi="Comic Sans MS"/>
          <w:b/>
          <w:u w:val="single"/>
        </w:rPr>
        <w:t>To sort 2D</w:t>
      </w:r>
      <w:r>
        <w:rPr>
          <w:rFonts w:ascii="Comic Sans MS" w:hAnsi="Comic Sans MS"/>
          <w:b/>
          <w:u w:val="single"/>
        </w:rPr>
        <w:t xml:space="preserve"> shapes and 3D shapes</w:t>
      </w:r>
    </w:p>
    <w:p w:rsidR="00C82576" w:rsidRDefault="00C82576" w:rsidP="00DE55E8">
      <w:pPr>
        <w:rPr>
          <w:rFonts w:ascii="Comic Sans MS" w:hAnsi="Comic Sans MS"/>
          <w:b/>
          <w:u w:val="single"/>
        </w:rPr>
      </w:pPr>
      <w:r>
        <w:rPr>
          <w:noProof/>
        </w:rPr>
        <w:pict>
          <v:shape id="_x0000_s1411" type="#_x0000_t202" style="position:absolute;margin-left:25.2pt;margin-top:8.6pt;width:53.65pt;height:37.3pt;z-index:251844096" filled="f">
            <v:textbox>
              <w:txbxContent>
                <w:p w:rsidR="00C82576" w:rsidRPr="00C56114" w:rsidRDefault="00C82576" w:rsidP="00C56114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56114">
                    <w:rPr>
                      <w:rFonts w:ascii="Comic Sans MS" w:hAnsi="Comic Sans MS"/>
                      <w:sz w:val="20"/>
                      <w:szCs w:val="20"/>
                    </w:rPr>
                    <w:t>Carroll</w:t>
                  </w:r>
                </w:p>
                <w:p w:rsidR="00C82576" w:rsidRPr="00C56114" w:rsidRDefault="00C82576" w:rsidP="00C56114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56114">
                    <w:rPr>
                      <w:rFonts w:ascii="Comic Sans MS" w:hAnsi="Comic Sans MS"/>
                      <w:sz w:val="20"/>
                      <w:szCs w:val="20"/>
                    </w:rPr>
                    <w:t>diagram</w:t>
                  </w:r>
                </w:p>
              </w:txbxContent>
            </v:textbox>
          </v:shape>
        </w:pict>
      </w:r>
      <w:r>
        <w:rPr>
          <w:noProof/>
        </w:rPr>
        <w:pict>
          <v:shape id="Picture 25" o:spid="_x0000_s1412" type="#_x0000_t75" style="position:absolute;margin-left:-7.9pt;margin-top:8.1pt;width:168pt;height:152.25pt;z-index:-251474432;visibility:visible" wrapcoords="-96 0 -96 21494 21600 21494 21600 0 -96 0">
            <v:imagedata r:id="rId46" o:title=""/>
            <w10:wrap type="tight"/>
          </v:shape>
        </w:pict>
      </w:r>
    </w:p>
    <w:p w:rsidR="00C82576" w:rsidRDefault="00C82576" w:rsidP="009D5811">
      <w:pPr>
        <w:rPr>
          <w:rFonts w:ascii="Comic Sans MS" w:hAnsi="Comic Sans MS"/>
          <w:b/>
          <w:color w:val="FF0000"/>
          <w:u w:val="single"/>
        </w:rPr>
      </w:pPr>
    </w:p>
    <w:p w:rsidR="00C82576" w:rsidRPr="00DE55E8" w:rsidRDefault="00C82576" w:rsidP="009D5811">
      <w:pPr>
        <w:rPr>
          <w:rFonts w:ascii="Comic Sans MS" w:hAnsi="Comic Sans MS"/>
          <w:b/>
          <w:color w:val="FF0000"/>
        </w:rPr>
      </w:pPr>
    </w:p>
    <w:p w:rsidR="00C82576" w:rsidRDefault="00C82576" w:rsidP="009D5811">
      <w:pPr>
        <w:rPr>
          <w:rFonts w:ascii="Comic Sans MS" w:hAnsi="Comic Sans MS"/>
          <w:b/>
          <w:color w:val="FF0000"/>
          <w:u w:val="single"/>
        </w:rPr>
      </w:pPr>
    </w:p>
    <w:p w:rsidR="00C82576" w:rsidRPr="00DE55E8" w:rsidRDefault="00C82576" w:rsidP="009D5811">
      <w:pPr>
        <w:rPr>
          <w:rFonts w:ascii="Comic Sans MS" w:hAnsi="Comic Sans MS"/>
          <w:b/>
          <w:color w:val="FF0000"/>
        </w:rPr>
      </w:pPr>
    </w:p>
    <w:p w:rsidR="00C82576" w:rsidRDefault="00C82576" w:rsidP="00DE55E8">
      <w:pPr>
        <w:rPr>
          <w:rFonts w:ascii="Comic Sans MS" w:hAnsi="Comic Sans MS"/>
          <w:b/>
        </w:rPr>
      </w:pPr>
    </w:p>
    <w:p w:rsidR="00C82576" w:rsidRDefault="00C82576" w:rsidP="00DE55E8">
      <w:pPr>
        <w:rPr>
          <w:rFonts w:ascii="Comic Sans MS" w:hAnsi="Comic Sans MS"/>
          <w:b/>
        </w:rPr>
      </w:pPr>
    </w:p>
    <w:p w:rsidR="00C82576" w:rsidRDefault="00C82576" w:rsidP="00DE55E8">
      <w:pPr>
        <w:rPr>
          <w:rFonts w:ascii="Comic Sans MS" w:hAnsi="Comic Sans MS"/>
          <w:b/>
        </w:rPr>
      </w:pPr>
    </w:p>
    <w:p w:rsidR="00C82576" w:rsidRDefault="00C82576" w:rsidP="00DE55E8">
      <w:pPr>
        <w:rPr>
          <w:rFonts w:ascii="Comic Sans MS" w:hAnsi="Comic Sans MS"/>
          <w:b/>
        </w:rPr>
      </w:pPr>
    </w:p>
    <w:p w:rsidR="00C82576" w:rsidRDefault="00C82576" w:rsidP="00DE55E8">
      <w:pPr>
        <w:rPr>
          <w:rFonts w:ascii="Comic Sans MS" w:hAnsi="Comic Sans MS"/>
          <w:b/>
        </w:rPr>
      </w:pPr>
    </w:p>
    <w:p w:rsidR="00C82576" w:rsidRDefault="00C82576" w:rsidP="00DE55E8">
      <w:pPr>
        <w:rPr>
          <w:rFonts w:ascii="Comic Sans MS" w:hAnsi="Comic Sans MS"/>
          <w:b/>
        </w:rPr>
      </w:pPr>
      <w:r>
        <w:rPr>
          <w:noProof/>
        </w:rPr>
        <w:pict>
          <v:shape id="_x0000_s1413" type="#_x0000_t202" style="position:absolute;margin-left:-4.05pt;margin-top:1.9pt;width:53.65pt;height:37.3pt;z-index:251845120" filled="f">
            <v:textbox>
              <w:txbxContent>
                <w:p w:rsidR="00C82576" w:rsidRPr="00C56114" w:rsidRDefault="00C82576" w:rsidP="00C56114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Venn</w:t>
                  </w:r>
                </w:p>
                <w:p w:rsidR="00C82576" w:rsidRPr="00C56114" w:rsidRDefault="00C82576" w:rsidP="00C56114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56114">
                    <w:rPr>
                      <w:rFonts w:ascii="Comic Sans MS" w:hAnsi="Comic Sans MS"/>
                      <w:sz w:val="20"/>
                      <w:szCs w:val="20"/>
                    </w:rPr>
                    <w:t>diagram</w:t>
                  </w:r>
                </w:p>
              </w:txbxContent>
            </v:textbox>
          </v:shape>
        </w:pict>
      </w:r>
    </w:p>
    <w:p w:rsidR="00C82576" w:rsidRDefault="00C82576" w:rsidP="00DE55E8">
      <w:pPr>
        <w:rPr>
          <w:rFonts w:ascii="Comic Sans MS" w:hAnsi="Comic Sans MS"/>
          <w:b/>
        </w:rPr>
      </w:pPr>
    </w:p>
    <w:p w:rsidR="00C82576" w:rsidRDefault="00C82576" w:rsidP="00DE55E8">
      <w:pPr>
        <w:rPr>
          <w:rFonts w:ascii="Comic Sans MS" w:hAnsi="Comic Sans MS"/>
          <w:b/>
        </w:rPr>
      </w:pPr>
    </w:p>
    <w:p w:rsidR="00C82576" w:rsidRDefault="00C82576" w:rsidP="00DE55E8">
      <w:pPr>
        <w:rPr>
          <w:rFonts w:ascii="Comic Sans MS" w:hAnsi="Comic Sans MS"/>
          <w:b/>
        </w:rPr>
      </w:pPr>
    </w:p>
    <w:p w:rsidR="00C82576" w:rsidRDefault="00C82576" w:rsidP="00DE55E8">
      <w:pPr>
        <w:rPr>
          <w:rFonts w:ascii="Comic Sans MS" w:hAnsi="Comic Sans MS"/>
          <w:b/>
        </w:rPr>
      </w:pPr>
    </w:p>
    <w:p w:rsidR="00C82576" w:rsidRDefault="00C82576" w:rsidP="00DE55E8">
      <w:pPr>
        <w:rPr>
          <w:rFonts w:ascii="Comic Sans MS" w:hAnsi="Comic Sans MS"/>
          <w:b/>
        </w:rPr>
      </w:pPr>
    </w:p>
    <w:p w:rsidR="00C82576" w:rsidRDefault="00C82576" w:rsidP="00DE55E8">
      <w:pPr>
        <w:rPr>
          <w:rFonts w:ascii="Comic Sans MS" w:hAnsi="Comic Sans MS"/>
          <w:b/>
        </w:rPr>
      </w:pPr>
    </w:p>
    <w:p w:rsidR="00C82576" w:rsidRDefault="00C82576" w:rsidP="00DE55E8">
      <w:pPr>
        <w:rPr>
          <w:rFonts w:ascii="Comic Sans MS" w:hAnsi="Comic Sans MS"/>
          <w:b/>
        </w:rPr>
      </w:pPr>
    </w:p>
    <w:p w:rsidR="00C82576" w:rsidRDefault="00C82576" w:rsidP="00DE55E8">
      <w:pPr>
        <w:rPr>
          <w:rFonts w:ascii="Comic Sans MS" w:hAnsi="Comic Sans MS"/>
          <w:b/>
          <w:u w:val="single"/>
        </w:rPr>
      </w:pPr>
      <w:r>
        <w:rPr>
          <w:noProof/>
        </w:rPr>
        <w:pict>
          <v:shape id="_x0000_s1414" type="#_x0000_t32" style="position:absolute;margin-left:262.45pt;margin-top:-18.55pt;width:2.2pt;height:792.75pt;flip:x;z-index:251825664" o:connectortype="straight"/>
        </w:pict>
      </w:r>
      <w:r>
        <w:rPr>
          <w:rFonts w:ascii="Comic Sans MS" w:hAnsi="Comic Sans MS"/>
          <w:b/>
        </w:rPr>
        <w:t xml:space="preserve">2/27 </w:t>
      </w:r>
      <w:r>
        <w:rPr>
          <w:rFonts w:ascii="Comic Sans MS" w:hAnsi="Comic Sans MS"/>
          <w:b/>
          <w:u w:val="single"/>
        </w:rPr>
        <w:t>Sequence of shapes</w:t>
      </w:r>
    </w:p>
    <w:p w:rsidR="00C82576" w:rsidRPr="00A63C57" w:rsidRDefault="00C82576" w:rsidP="009D5811">
      <w:pPr>
        <w:rPr>
          <w:rFonts w:ascii="Comic Sans MS" w:hAnsi="Comic Sans MS"/>
          <w:sz w:val="20"/>
          <w:szCs w:val="20"/>
        </w:rPr>
      </w:pPr>
      <w:r w:rsidRPr="00A63C57">
        <w:rPr>
          <w:rFonts w:ascii="Comic Sans MS" w:hAnsi="Comic Sans MS"/>
          <w:sz w:val="20"/>
          <w:szCs w:val="20"/>
        </w:rPr>
        <w:t xml:space="preserve">Make these shapes into a pattern </w:t>
      </w:r>
    </w:p>
    <w:p w:rsidR="00C82576" w:rsidRDefault="00C82576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noProof/>
        </w:rPr>
        <w:pict>
          <v:rect id="_x0000_s1415" style="position:absolute;margin-left:216.65pt;margin-top:9.4pt;width:20.25pt;height:20.25pt;z-index:251795968" fillcolor="#f6f"/>
        </w:pict>
      </w:r>
      <w:r>
        <w:rPr>
          <w:noProof/>
        </w:rPr>
        <w:pict>
          <v:rect id="_x0000_s1416" style="position:absolute;margin-left:193.4pt;margin-top:9.4pt;width:20.25pt;height:20.25pt;z-index:251794944" fillcolor="#f6f"/>
        </w:pict>
      </w:r>
      <w:r>
        <w:rPr>
          <w:noProof/>
        </w:rPr>
        <w:pict>
          <v:rect id="_x0000_s1417" style="position:absolute;margin-left:170.15pt;margin-top:9.4pt;width:20.25pt;height:20.25pt;z-index:251793920" fillcolor="#f6f"/>
        </w:pict>
      </w:r>
      <w:r>
        <w:rPr>
          <w:noProof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418" type="#_x0000_t12" style="position:absolute;margin-left:141.65pt;margin-top:6.4pt;width:24.45pt;height:23.25pt;z-index:251792896" fillcolor="#c2d69b"/>
        </w:pict>
      </w:r>
      <w:r>
        <w:rPr>
          <w:noProof/>
        </w:rPr>
        <w:pict>
          <v:shape id="_x0000_s1419" type="#_x0000_t12" style="position:absolute;margin-left:87.65pt;margin-top:6.4pt;width:24.45pt;height:23.25pt;z-index:251789824" fillcolor="#c2d69b"/>
        </w:pict>
      </w:r>
      <w:r>
        <w:rPr>
          <w:noProof/>
        </w:rPr>
        <w:pict>
          <v:shape id="_x0000_s1420" type="#_x0000_t12" style="position:absolute;margin-left:113.9pt;margin-top:6.4pt;width:24.45pt;height:23.25pt;z-index:251791872" fillcolor="#c2d69b"/>
        </w:pict>
      </w:r>
      <w:r>
        <w:rPr>
          <w:noProof/>
        </w:rPr>
        <w:pict>
          <v:shape id="_x0000_s1421" type="#_x0000_t12" style="position:absolute;margin-left:59.9pt;margin-top:6.4pt;width:24.45pt;height:23.25pt;z-index:251790848" fillcolor="#c2d69b"/>
        </w:pict>
      </w:r>
      <w:r>
        <w:rPr>
          <w:noProof/>
        </w:rPr>
        <w:pict>
          <v:shape id="_x0000_s1422" type="#_x0000_t12" style="position:absolute;margin-left:33.65pt;margin-top:6.4pt;width:24.45pt;height:23.25pt;z-index:251788800" fillcolor="#c2d69b"/>
        </w:pict>
      </w:r>
      <w:r>
        <w:rPr>
          <w:noProof/>
        </w:rPr>
        <w:pict>
          <v:shape id="_x0000_s1423" type="#_x0000_t12" style="position:absolute;margin-left:5.9pt;margin-top:7.15pt;width:24.45pt;height:23.25pt;z-index:251787776" fillcolor="#c2d69b"/>
        </w:pict>
      </w:r>
    </w:p>
    <w:p w:rsidR="00C82576" w:rsidRDefault="00C82576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noProof/>
        </w:rPr>
        <w:pict>
          <v:shape id="_x0000_s1424" type="#_x0000_t32" style="position:absolute;margin-left:112.4pt;margin-top:15.15pt;width:0;height:31.5pt;z-index:251806208" o:connectortype="straight" strokeweight="6pt">
            <v:stroke endarrow="block"/>
          </v:shape>
        </w:pict>
      </w:r>
    </w:p>
    <w:p w:rsidR="00C82576" w:rsidRDefault="00C82576" w:rsidP="009D5811">
      <w:pPr>
        <w:rPr>
          <w:rFonts w:ascii="Comic Sans MS" w:hAnsi="Comic Sans MS"/>
          <w:b/>
          <w:color w:val="FF0000"/>
          <w:u w:val="single"/>
        </w:rPr>
      </w:pPr>
    </w:p>
    <w:p w:rsidR="00C82576" w:rsidRDefault="00C82576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noProof/>
        </w:rPr>
        <w:pict>
          <v:shape id="_x0000_s1425" type="#_x0000_t12" style="position:absolute;margin-left:109.4pt;margin-top:15.45pt;width:24.45pt;height:23.25pt;z-index:251801088" fillcolor="#c2d69b"/>
        </w:pict>
      </w:r>
      <w:r>
        <w:rPr>
          <w:noProof/>
        </w:rPr>
        <w:pict>
          <v:shape id="_x0000_s1426" type="#_x0000_t12" style="position:absolute;margin-left:81.65pt;margin-top:15.45pt;width:24.45pt;height:23.25pt;z-index:251800064" fillcolor="#c2d69b"/>
        </w:pict>
      </w:r>
      <w:r>
        <w:rPr>
          <w:noProof/>
        </w:rPr>
        <w:pict>
          <v:shape id="_x0000_s1427" type="#_x0000_t12" style="position:absolute;margin-left:3.65pt;margin-top:13.95pt;width:24.45pt;height:23.25pt;z-index:251796992" fillcolor="#c2d69b"/>
        </w:pict>
      </w:r>
      <w:r>
        <w:rPr>
          <w:noProof/>
        </w:rPr>
        <w:pict>
          <v:shape id="_x0000_s1428" type="#_x0000_t12" style="position:absolute;margin-left:29.9pt;margin-top:14.7pt;width:24.45pt;height:23.25pt;z-index:251798016" fillcolor="#c2d69b"/>
        </w:pict>
      </w:r>
    </w:p>
    <w:p w:rsidR="00C82576" w:rsidRDefault="00C82576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noProof/>
        </w:rPr>
        <w:pict>
          <v:rect id="_x0000_s1429" style="position:absolute;margin-left:137.15pt;margin-top:2.5pt;width:20.25pt;height:20.25pt;z-index:251802112" fillcolor="#f6f"/>
        </w:pict>
      </w:r>
      <w:r>
        <w:rPr>
          <w:noProof/>
        </w:rPr>
        <w:pict>
          <v:shape id="_x0000_s1430" type="#_x0000_t12" style="position:absolute;margin-left:188.9pt;margin-top:.8pt;width:24.45pt;height:23.25pt;z-index:251804160" fillcolor="#c2d69b"/>
        </w:pict>
      </w:r>
      <w:r>
        <w:rPr>
          <w:noProof/>
        </w:rPr>
        <w:pict>
          <v:shape id="_x0000_s1431" type="#_x0000_t12" style="position:absolute;margin-left:161.9pt;margin-top:.05pt;width:24.45pt;height:23.25pt;z-index:251803136" fillcolor="#c2d69b"/>
        </w:pict>
      </w:r>
      <w:r>
        <w:rPr>
          <w:noProof/>
        </w:rPr>
        <w:pict>
          <v:rect id="_x0000_s1432" style="position:absolute;margin-left:216.65pt;margin-top:3.8pt;width:20.25pt;height:20.25pt;z-index:251805184" fillcolor="#f6f"/>
        </w:pict>
      </w:r>
      <w:r>
        <w:rPr>
          <w:noProof/>
        </w:rPr>
        <w:pict>
          <v:rect id="_x0000_s1433" style="position:absolute;margin-left:57.65pt;margin-top:2.3pt;width:20.25pt;height:20.25pt;z-index:251799040" fillcolor="#f6f"/>
        </w:pict>
      </w:r>
    </w:p>
    <w:p w:rsidR="00C82576" w:rsidRDefault="00C82576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noProof/>
        </w:rPr>
        <w:pict>
          <v:shape id="_x0000_s1434" type="#_x0000_t32" style="position:absolute;margin-left:-13.6pt;margin-top:14.05pt;width:276.75pt;height:0;z-index:251826688" o:connectortype="straight"/>
        </w:pict>
      </w:r>
    </w:p>
    <w:p w:rsidR="00C82576" w:rsidRPr="00A63C57" w:rsidRDefault="00C82576" w:rsidP="009D5811">
      <w:pPr>
        <w:rPr>
          <w:rFonts w:ascii="Comic Sans MS" w:hAnsi="Comic Sans MS"/>
          <w:b/>
          <w:color w:val="FF0000"/>
          <w:sz w:val="16"/>
          <w:szCs w:val="16"/>
          <w:u w:val="single"/>
        </w:rPr>
      </w:pPr>
    </w:p>
    <w:p w:rsidR="00C82576" w:rsidRDefault="00C82576" w:rsidP="00DE55E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2/28 </w:t>
      </w:r>
      <w:r>
        <w:rPr>
          <w:rFonts w:ascii="Comic Sans MS" w:hAnsi="Comic Sans MS"/>
          <w:b/>
          <w:u w:val="single"/>
        </w:rPr>
        <w:t xml:space="preserve">Describe position, direction &amp;  </w:t>
      </w:r>
    </w:p>
    <w:p w:rsidR="00C82576" w:rsidRDefault="00C82576" w:rsidP="00DE55E8">
      <w:pPr>
        <w:rPr>
          <w:rFonts w:ascii="Comic Sans MS" w:hAnsi="Comic Sans MS"/>
          <w:b/>
          <w:u w:val="single"/>
        </w:rPr>
      </w:pPr>
      <w:r w:rsidRPr="00BB2043">
        <w:rPr>
          <w:rFonts w:ascii="Comic Sans MS" w:hAnsi="Comic Sans MS"/>
          <w:b/>
        </w:rPr>
        <w:t xml:space="preserve">      </w:t>
      </w:r>
      <w:r>
        <w:rPr>
          <w:rFonts w:ascii="Comic Sans MS" w:hAnsi="Comic Sans MS"/>
          <w:b/>
          <w:u w:val="single"/>
        </w:rPr>
        <w:t>movement</w:t>
      </w:r>
    </w:p>
    <w:p w:rsidR="00C82576" w:rsidRDefault="00C82576" w:rsidP="00E15768">
      <w:pPr>
        <w:rPr>
          <w:rFonts w:ascii="Comic Sans MS" w:hAnsi="Comic Sans MS"/>
        </w:rPr>
      </w:pPr>
    </w:p>
    <w:p w:rsidR="00C82576" w:rsidRPr="00840C51" w:rsidRDefault="00C82576" w:rsidP="00E15768">
      <w:pPr>
        <w:rPr>
          <w:rFonts w:ascii="Comic Sans MS" w:hAnsi="Comic Sans MS"/>
          <w:sz w:val="22"/>
          <w:szCs w:val="22"/>
        </w:rPr>
      </w:pPr>
      <w:r>
        <w:rPr>
          <w:noProof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435" type="#_x0000_t13" style="position:absolute;margin-left:110.3pt;margin-top:16.25pt;width:32.6pt;height:17.25pt;z-index:251846144" fillcolor="#6f6"/>
        </w:pict>
      </w:r>
      <w:r>
        <w:rPr>
          <w:noProof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436" type="#_x0000_t66" style="position:absolute;margin-left:63.8pt;margin-top:15.5pt;width:32.6pt;height:18pt;z-index:251847168" fillcolor="fuchsia"/>
        </w:pict>
      </w:r>
      <w:r w:rsidRPr="00840C51">
        <w:rPr>
          <w:rFonts w:ascii="Comic Sans MS" w:hAnsi="Comic Sans MS"/>
          <w:sz w:val="22"/>
          <w:szCs w:val="22"/>
        </w:rPr>
        <w:t xml:space="preserve">            LEFT                  RIGHT</w:t>
      </w:r>
    </w:p>
    <w:p w:rsidR="00C82576" w:rsidRPr="00840C51" w:rsidRDefault="00C82576" w:rsidP="00E15768">
      <w:pPr>
        <w:rPr>
          <w:rFonts w:ascii="Comic Sans MS" w:hAnsi="Comic Sans MS"/>
          <w:sz w:val="22"/>
          <w:szCs w:val="22"/>
        </w:rPr>
      </w:pPr>
    </w:p>
    <w:p w:rsidR="00C82576" w:rsidRDefault="00C82576" w:rsidP="00E15768">
      <w:pPr>
        <w:rPr>
          <w:rFonts w:ascii="Comic Sans MS" w:hAnsi="Comic Sans MS"/>
        </w:rPr>
      </w:pPr>
    </w:p>
    <w:p w:rsidR="00C82576" w:rsidRPr="00840C51" w:rsidRDefault="00C82576" w:rsidP="00E15768">
      <w:pPr>
        <w:rPr>
          <w:rFonts w:ascii="Comic Sans MS" w:hAnsi="Comic Sans MS"/>
          <w:sz w:val="20"/>
          <w:szCs w:val="20"/>
        </w:rPr>
      </w:pPr>
      <w:r w:rsidRPr="00840C51">
        <w:rPr>
          <w:rFonts w:ascii="Comic Sans MS" w:hAnsi="Comic Sans MS"/>
          <w:sz w:val="20"/>
          <w:szCs w:val="20"/>
        </w:rPr>
        <w:t>ANTICLOCKWISE</w:t>
      </w:r>
      <w:r>
        <w:rPr>
          <w:rFonts w:ascii="Comic Sans MS" w:hAnsi="Comic Sans MS"/>
          <w:sz w:val="20"/>
          <w:szCs w:val="20"/>
        </w:rPr>
        <w:t xml:space="preserve">               CLOCKWISE</w:t>
      </w:r>
    </w:p>
    <w:p w:rsidR="00C82576" w:rsidRDefault="00C82576" w:rsidP="00E15768">
      <w:pPr>
        <w:rPr>
          <w:rFonts w:ascii="Comic Sans MS" w:hAnsi="Comic Sans MS"/>
        </w:rPr>
      </w:pPr>
      <w:r>
        <w:rPr>
          <w:noProof/>
        </w:rPr>
        <w:pict>
          <v:shapetype id="_x0000_t99" coordsize="21600,21600" o:spt="99" adj="-11796480,,5400" path="al10800,10800@8@8@4@6,10800,10800,10800,10800@9@7l@30@31@17@18@24@25@15@16@32@33xe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o:connecttype="custom" o:connectlocs="@44,@45;@48,@49;@46,@47;@17,@18;@24,@25;@15,@16" textboxrect="3163,3163,18437,18437"/>
            <v:handles>
              <v:h position="@3,#0" polar="10800,10800"/>
              <v:h position="#2,#1" polar="10800,10800" radiusrange="0,10800"/>
            </v:handles>
          </v:shapetype>
          <v:shape id="_x0000_s1437" type="#_x0000_t99" style="position:absolute;margin-left:113.7pt;margin-top:.1pt;width:37.1pt;height:32.8pt;z-index:251848192" fillcolor="#6f6"/>
        </w:pict>
      </w:r>
      <w:r>
        <w:rPr>
          <w:noProof/>
        </w:rPr>
        <w:pict>
          <v:shape id="_x0000_s1438" type="#_x0000_t99" style="position:absolute;margin-left:60.5pt;margin-top:.6pt;width:35.9pt;height:32.8pt;flip:x;z-index:251849216" fillcolor="fuchsia"/>
        </w:pict>
      </w:r>
    </w:p>
    <w:p w:rsidR="00C82576" w:rsidRDefault="00C82576" w:rsidP="00E15768">
      <w:pPr>
        <w:rPr>
          <w:rFonts w:ascii="Comic Sans MS" w:hAnsi="Comic Sans MS"/>
        </w:rPr>
      </w:pPr>
    </w:p>
    <w:p w:rsidR="00C82576" w:rsidRDefault="00C82576" w:rsidP="00E15768">
      <w:pPr>
        <w:rPr>
          <w:rFonts w:ascii="Comic Sans MS" w:hAnsi="Comic Sans MS"/>
        </w:rPr>
      </w:pPr>
      <w:r>
        <w:rPr>
          <w:noProof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439" type="#_x0000_t68" style="position:absolute;margin-left:-56.4pt;margin-top:15.95pt;width:5.4pt;height:30.55pt;z-index:251852288" fillcolor="blue"/>
        </w:pict>
      </w:r>
      <w:r>
        <w:rPr>
          <w:noProof/>
        </w:rPr>
        <w:pict>
          <v:shape id="_x0000_s1440" type="#_x0000_t75" alt="http://www.sacredwaste.com/c/clock_face_sticker-p217133624327285865z74qp_400.jpg" style="position:absolute;margin-left:1.4pt;margin-top:.75pt;width:89.25pt;height:89.25pt;z-index:-251466240;visibility:visible" wrapcoords="-182 0 -182 21418 21600 21418 21600 0 -182 0">
            <v:imagedata r:id="rId47" o:title=""/>
            <w10:wrap type="tight"/>
          </v:shape>
        </w:pict>
      </w:r>
    </w:p>
    <w:p w:rsidR="00C82576" w:rsidRDefault="00C82576" w:rsidP="00E15768">
      <w:pPr>
        <w:rPr>
          <w:rFonts w:ascii="Comic Sans MS" w:hAnsi="Comic Sans MS"/>
        </w:rPr>
      </w:pPr>
      <w:r>
        <w:rPr>
          <w:noProof/>
        </w:rPr>
        <w:pict>
          <v:shape id="_x0000_s1441" type="#_x0000_t19" style="position:absolute;margin-left:-52.7pt;margin-top:10.55pt;width:16.1pt;height:16.5pt;z-index:251854336" coordsize="21600,24958" adj=",586074" path="wr-21600,,21600,43200,,,21337,24958nfewr-21600,,21600,43200,,,21337,24958l,21600nsxe">
            <v:stroke endarrow="block"/>
            <v:path o:connectlocs="0,0;21337,24958;0,21600"/>
          </v:shape>
        </w:pict>
      </w:r>
    </w:p>
    <w:p w:rsidR="00C82576" w:rsidRDefault="00C82576" w:rsidP="00E15768">
      <w:pPr>
        <w:rPr>
          <w:rFonts w:ascii="Comic Sans MS" w:hAnsi="Comic Sans MS"/>
          <w:sz w:val="22"/>
          <w:szCs w:val="22"/>
        </w:rPr>
      </w:pPr>
      <w:r w:rsidRPr="00826E2A">
        <w:rPr>
          <w:rFonts w:ascii="Comic Sans MS" w:hAnsi="Comic Sans MS"/>
          <w:sz w:val="22"/>
          <w:szCs w:val="22"/>
        </w:rPr>
        <w:t xml:space="preserve">Clockwise </w:t>
      </w:r>
      <w:r>
        <w:rPr>
          <w:rFonts w:ascii="Comic Sans MS" w:hAnsi="Comic Sans MS"/>
          <w:sz w:val="22"/>
          <w:szCs w:val="22"/>
        </w:rPr>
        <w:t xml:space="preserve">(1 right angle) </w:t>
      </w:r>
      <w:r>
        <w:rPr>
          <w:noProof/>
        </w:rPr>
        <w:pict>
          <v:shape id="_x0000_s1442" type="#_x0000_t13" style="position:absolute;margin-left:-52.7pt;margin-top:8.1pt;width:31pt;height:7.15pt;z-index:251853312;mso-position-horizontal-relative:text;mso-position-vertical-relative:text" fillcolor="blue"/>
        </w:pict>
      </w:r>
      <w:r>
        <w:rPr>
          <w:rFonts w:ascii="Comic Sans MS" w:hAnsi="Comic Sans MS"/>
          <w:sz w:val="22"/>
          <w:szCs w:val="22"/>
        </w:rPr>
        <w:t xml:space="preserve"> </w:t>
      </w:r>
    </w:p>
    <w:p w:rsidR="00C82576" w:rsidRPr="00826E2A" w:rsidRDefault="00C82576" w:rsidP="00E15768">
      <w:pPr>
        <w:rPr>
          <w:rFonts w:ascii="Comic Sans MS" w:hAnsi="Comic Sans MS"/>
          <w:sz w:val="22"/>
          <w:szCs w:val="22"/>
        </w:rPr>
      </w:pPr>
      <w:r w:rsidRPr="00826E2A">
        <w:rPr>
          <w:rFonts w:ascii="Comic Sans MS" w:hAnsi="Comic Sans MS"/>
          <w:sz w:val="22"/>
          <w:szCs w:val="22"/>
        </w:rPr>
        <w:t xml:space="preserve">or ¼ turn </w:t>
      </w:r>
    </w:p>
    <w:p w:rsidR="00C82576" w:rsidRDefault="00C82576" w:rsidP="00E15768">
      <w:pPr>
        <w:rPr>
          <w:rFonts w:ascii="Comic Sans MS" w:hAnsi="Comic Sans MS"/>
        </w:rPr>
      </w:pPr>
      <w:r>
        <w:rPr>
          <w:noProof/>
        </w:rPr>
        <w:pict>
          <v:shape id="_x0000_s1443" type="#_x0000_t75" alt="http://www.sacredwaste.com/c/clock_face_sticker-p217133624327285865z74qp_400.jpg" style="position:absolute;margin-left:-102pt;margin-top:14.6pt;width:89.25pt;height:89.25pt;z-index:-251458048;visibility:visible" wrapcoords="-182 0 -182 21418 21600 21418 21600 0 -182 0">
            <v:imagedata r:id="rId47" o:title=""/>
            <w10:wrap type="tight"/>
          </v:shape>
        </w:pict>
      </w:r>
    </w:p>
    <w:p w:rsidR="00C82576" w:rsidRDefault="00C82576" w:rsidP="00E15768">
      <w:pPr>
        <w:rPr>
          <w:rFonts w:ascii="Comic Sans MS" w:hAnsi="Comic Sans MS"/>
        </w:rPr>
      </w:pPr>
      <w:r>
        <w:rPr>
          <w:noProof/>
        </w:rPr>
        <w:pict>
          <v:shape id="_x0000_s1444" type="#_x0000_t68" style="position:absolute;margin-left:-56.4pt;margin-top:10.6pt;width:5.4pt;height:30.55pt;z-index:251855360" fillcolor="blue"/>
        </w:pict>
      </w:r>
    </w:p>
    <w:p w:rsidR="00C82576" w:rsidRDefault="00C82576" w:rsidP="00E15768">
      <w:pPr>
        <w:rPr>
          <w:rFonts w:ascii="Comic Sans MS" w:hAnsi="Comic Sans MS"/>
        </w:rPr>
      </w:pPr>
      <w:r>
        <w:rPr>
          <w:noProof/>
        </w:rPr>
        <w:pict>
          <v:shape id="_x0000_s1445" type="#_x0000_t19" style="position:absolute;margin-left:-67.5pt;margin-top:5.9pt;width:15.6pt;height:17.1pt;flip:x;z-index:251857408" coordsize="21600,32794" adj=",2045678" path="wr-21600,,21600,43200,,,18473,32794nfewr-21600,,21600,43200,,,18473,32794l,21600nsxe">
            <v:stroke endarrow="block"/>
            <v:path o:connectlocs="0,0;18473,32794;0,21600"/>
          </v:shape>
        </w:pict>
      </w:r>
    </w:p>
    <w:p w:rsidR="00C82576" w:rsidRPr="00826E2A" w:rsidRDefault="00C82576" w:rsidP="00E15768">
      <w:pPr>
        <w:rPr>
          <w:rFonts w:ascii="Comic Sans MS" w:hAnsi="Comic Sans MS"/>
          <w:sz w:val="22"/>
          <w:szCs w:val="22"/>
        </w:rPr>
      </w:pPr>
      <w:r>
        <w:rPr>
          <w:noProof/>
        </w:rPr>
        <w:pict>
          <v:shape id="_x0000_s1446" type="#_x0000_t32" style="position:absolute;margin-left:164.25pt;margin-top:29.35pt;width:270.75pt;height:0;z-index:251863552" o:connectortype="straight"/>
        </w:pict>
      </w:r>
      <w:r>
        <w:rPr>
          <w:noProof/>
        </w:rPr>
        <w:pict>
          <v:shape id="_x0000_s1447" type="#_x0000_t13" style="position:absolute;margin-left:-84.4pt;margin-top:4.9pt;width:31pt;height:7.15pt;rotation:180;z-index:251856384" fillcolor="blue"/>
        </w:pict>
      </w:r>
      <w:r w:rsidRPr="00826E2A">
        <w:rPr>
          <w:rFonts w:ascii="Comic Sans MS" w:hAnsi="Comic Sans MS"/>
          <w:sz w:val="22"/>
          <w:szCs w:val="22"/>
        </w:rPr>
        <w:t>Anticlockwise</w:t>
      </w:r>
      <w:r>
        <w:rPr>
          <w:rFonts w:ascii="Comic Sans MS" w:hAnsi="Comic Sans MS"/>
          <w:sz w:val="22"/>
          <w:szCs w:val="22"/>
        </w:rPr>
        <w:t xml:space="preserve">(1 right angle)  </w:t>
      </w:r>
      <w:r w:rsidRPr="00826E2A">
        <w:rPr>
          <w:rFonts w:ascii="Comic Sans MS" w:hAnsi="Comic Sans MS"/>
          <w:sz w:val="22"/>
          <w:szCs w:val="22"/>
        </w:rPr>
        <w:t xml:space="preserve">  or ¼ turn</w:t>
      </w:r>
    </w:p>
    <w:p w:rsidR="00C82576" w:rsidRDefault="00C82576" w:rsidP="00E15768">
      <w:pPr>
        <w:rPr>
          <w:rFonts w:ascii="Comic Sans MS" w:hAnsi="Comic Sans MS"/>
          <w:b/>
          <w:i/>
          <w:sz w:val="22"/>
          <w:szCs w:val="22"/>
        </w:rPr>
      </w:pPr>
      <w:r>
        <w:rPr>
          <w:noProof/>
        </w:rPr>
        <w:pict>
          <v:shape id="_x0000_s1448" type="#_x0000_t75" alt="http://www.sacredwaste.com/c/clock_face_sticker-p217133624327285865z74qp_400.jpg" style="position:absolute;margin-left:-100.5pt;margin-top:11pt;width:89.25pt;height:89.25pt;z-index:-251465216;visibility:visible" wrapcoords="-182 0 -182 21418 21600 21418 21600 0 -182 0">
            <v:imagedata r:id="rId47" o:title=""/>
            <w10:wrap type="tight"/>
          </v:shape>
        </w:pict>
      </w:r>
    </w:p>
    <w:p w:rsidR="00C82576" w:rsidRDefault="00C82576" w:rsidP="00E15768">
      <w:pPr>
        <w:rPr>
          <w:rFonts w:ascii="Comic Sans MS" w:hAnsi="Comic Sans MS"/>
          <w:b/>
          <w:i/>
          <w:sz w:val="22"/>
          <w:szCs w:val="22"/>
        </w:rPr>
      </w:pPr>
      <w:r>
        <w:rPr>
          <w:noProof/>
        </w:rPr>
        <w:pict>
          <v:shape id="_x0000_s1449" type="#_x0000_t68" style="position:absolute;margin-left:-56.4pt;margin-top:12.4pt;width:5.4pt;height:30.55pt;z-index:251859456" fillcolor="blue"/>
        </w:pict>
      </w:r>
    </w:p>
    <w:p w:rsidR="00C82576" w:rsidRDefault="00C82576" w:rsidP="00E15768">
      <w:pPr>
        <w:rPr>
          <w:rFonts w:ascii="Comic Sans MS" w:hAnsi="Comic Sans MS"/>
          <w:b/>
          <w:i/>
          <w:sz w:val="22"/>
          <w:szCs w:val="22"/>
        </w:rPr>
      </w:pPr>
      <w:r>
        <w:rPr>
          <w:noProof/>
        </w:rPr>
        <w:pict>
          <v:shape id="_x0000_s1450" type="#_x0000_t19" style="position:absolute;margin-left:-63.55pt;margin-top:15.85pt;width:26.45pt;height:21.35pt;rotation:3541800fd;z-index:251861504" coordsize="30445,30610" adj="-7482385,1615732,8845" path="wr-12755,,30445,43200,,1894,28476,30610nfewr-12755,,30445,43200,,1894,28476,30610l8845,21600nsxe">
            <v:stroke endarrow="block"/>
            <v:path o:connectlocs="0,1894;28476,30610;8845,21600"/>
          </v:shape>
        </w:pict>
      </w:r>
    </w:p>
    <w:p w:rsidR="00C82576" w:rsidRDefault="00C82576" w:rsidP="00E15768">
      <w:pPr>
        <w:rPr>
          <w:rFonts w:ascii="Comic Sans MS" w:hAnsi="Comic Sans MS"/>
          <w:b/>
          <w:i/>
          <w:sz w:val="22"/>
          <w:szCs w:val="22"/>
        </w:rPr>
      </w:pPr>
      <w:r>
        <w:rPr>
          <w:noProof/>
        </w:rPr>
        <w:pict>
          <v:shape id="_x0000_s1451" type="#_x0000_t13" style="position:absolute;margin-left:-54.2pt;margin-top:5.45pt;width:31pt;height:7.15pt;z-index:251862528" fillcolor="blue"/>
        </w:pict>
      </w:r>
      <w:r>
        <w:rPr>
          <w:noProof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452" type="#_x0000_t67" style="position:absolute;margin-left:-56.75pt;margin-top:8.6pt;width:6.15pt;height:30.55pt;z-index:251860480" fillcolor="blue"/>
        </w:pict>
      </w:r>
    </w:p>
    <w:p w:rsidR="00C82576" w:rsidRPr="00826E2A" w:rsidRDefault="00C82576" w:rsidP="00E1576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Half turn (2 right angles) </w:t>
      </w:r>
    </w:p>
    <w:p w:rsidR="00C82576" w:rsidRDefault="00C82576" w:rsidP="00E15768">
      <w:pPr>
        <w:rPr>
          <w:rFonts w:ascii="Comic Sans MS" w:hAnsi="Comic Sans MS"/>
          <w:b/>
          <w:i/>
          <w:sz w:val="22"/>
          <w:szCs w:val="22"/>
        </w:rPr>
      </w:pPr>
    </w:p>
    <w:p w:rsidR="00C82576" w:rsidRDefault="00C82576" w:rsidP="00A63C57">
      <w:pPr>
        <w:rPr>
          <w:rFonts w:ascii="Comic Sans MS" w:hAnsi="Comic Sans MS"/>
          <w:b/>
          <w:u w:val="single"/>
        </w:rPr>
      </w:pPr>
      <w:r>
        <w:rPr>
          <w:noProof/>
        </w:rPr>
        <w:pict>
          <v:shape id="_x0000_s1453" type="#_x0000_t32" style="position:absolute;margin-left:-112.5pt;margin-top:7.2pt;width:276pt;height:0;z-index:251864576" o:connectortype="straight"/>
        </w:pict>
      </w:r>
    </w:p>
    <w:p w:rsidR="00C82576" w:rsidRDefault="00C82576" w:rsidP="0030259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2/29 </w:t>
      </w:r>
      <w:r>
        <w:rPr>
          <w:rFonts w:ascii="Comic Sans MS" w:hAnsi="Comic Sans MS"/>
          <w:b/>
          <w:u w:val="single"/>
        </w:rPr>
        <w:t>Tables and graphs</w:t>
      </w:r>
    </w:p>
    <w:p w:rsidR="00C82576" w:rsidRPr="000C2E5B" w:rsidRDefault="00C82576" w:rsidP="000C2E5B">
      <w:pPr>
        <w:ind w:left="360"/>
        <w:rPr>
          <w:rFonts w:ascii="Comic Sans MS" w:hAnsi="Comic Sans MS"/>
          <w:b/>
          <w:color w:val="FF0000"/>
        </w:rPr>
      </w:pPr>
      <w:r>
        <w:rPr>
          <w:noProof/>
        </w:rPr>
        <w:pict>
          <v:shape id="_x0000_s1454" type="#_x0000_t202" style="position:absolute;left:0;text-align:left;margin-left:-5.9pt;margin-top:14.45pt;width:207pt;height:57.65pt;z-index:251481600" fillcolor="#f2f2f2">
            <v:textbox style="mso-next-textbox:#_x0000_s1454">
              <w:txbxContent>
                <w:p w:rsidR="00C82576" w:rsidRDefault="00C82576" w:rsidP="00835545">
                  <w:pPr>
                    <w:jc w:val="center"/>
                    <w:rPr>
                      <w:rFonts w:ascii="Comic Sans MS" w:hAnsi="Comic Sans MS"/>
                    </w:rPr>
                  </w:pPr>
                  <w:r w:rsidRPr="004C7C41">
                    <w:rPr>
                      <w:rFonts w:ascii="Comic Sans MS" w:hAnsi="Comic Sans MS"/>
                      <w:u w:val="single"/>
                    </w:rPr>
                    <w:t>Pictogram</w:t>
                  </w:r>
                  <w:r>
                    <w:rPr>
                      <w:rFonts w:ascii="Comic Sans MS" w:hAnsi="Comic Sans MS"/>
                    </w:rPr>
                    <w:t xml:space="preserve"> of </w:t>
                  </w:r>
                </w:p>
                <w:p w:rsidR="00C82576" w:rsidRPr="00444869" w:rsidRDefault="00C82576" w:rsidP="00835545">
                  <w:pPr>
                    <w:jc w:val="center"/>
                    <w:rPr>
                      <w:rFonts w:ascii="Comic Sans MS" w:hAnsi="Comic Sans MS"/>
                    </w:rPr>
                  </w:pPr>
                  <w:r w:rsidRPr="00444869">
                    <w:rPr>
                      <w:rFonts w:ascii="Comic Sans MS" w:hAnsi="Comic Sans MS"/>
                    </w:rPr>
                    <w:t>Year 2 favourite fruits</w:t>
                  </w:r>
                </w:p>
              </w:txbxContent>
            </v:textbox>
          </v:shape>
        </w:pict>
      </w:r>
    </w:p>
    <w:p w:rsidR="00C82576" w:rsidRPr="000C2E5B" w:rsidRDefault="00C82576" w:rsidP="000C2E5B">
      <w:pPr>
        <w:ind w:left="360"/>
        <w:rPr>
          <w:rFonts w:ascii="Comic Sans MS" w:hAnsi="Comic Sans MS"/>
          <w:b/>
          <w:color w:val="FF0000"/>
        </w:rPr>
      </w:pPr>
      <w:r>
        <w:rPr>
          <w:noProof/>
        </w:rPr>
        <w:pict>
          <v:shape id="irc_mi" o:spid="_x0000_s1455" type="#_x0000_t75" alt="http://www.kudlian.net/products/pictogram/images/MacScreenShot-large.gif" style="position:absolute;left:0;text-align:left;margin-left:-6.1pt;margin-top:14.05pt;width:209.25pt;height:171.5pt;z-index:-251835904;visibility:visible" wrapcoords="77 0 -77 377 -77 21506 21600 21506 21600 377 21523 0 77 0">
            <v:imagedata r:id="rId48" o:title=""/>
            <w10:wrap type="tight"/>
          </v:shape>
        </w:pict>
      </w:r>
    </w:p>
    <w:p w:rsidR="00C82576" w:rsidRDefault="00C82576" w:rsidP="000C2E5B">
      <w:pPr>
        <w:pStyle w:val="ListParagraph"/>
        <w:rPr>
          <w:rFonts w:ascii="Comic Sans MS" w:hAnsi="Comic Sans MS"/>
          <w:b/>
          <w:color w:val="FF0000"/>
        </w:rPr>
      </w:pPr>
    </w:p>
    <w:p w:rsidR="00C82576" w:rsidRDefault="00C82576" w:rsidP="000C2E5B">
      <w:pPr>
        <w:pStyle w:val="ListParagraph"/>
        <w:rPr>
          <w:rFonts w:ascii="Comic Sans MS" w:hAnsi="Comic Sans MS"/>
          <w:b/>
          <w:color w:val="FF0000"/>
        </w:rPr>
      </w:pPr>
    </w:p>
    <w:p w:rsidR="00C82576" w:rsidRDefault="00C82576" w:rsidP="000C2E5B">
      <w:pPr>
        <w:pStyle w:val="ListParagraph"/>
        <w:rPr>
          <w:rFonts w:ascii="Comic Sans MS" w:hAnsi="Comic Sans MS"/>
          <w:b/>
          <w:color w:val="FF0000"/>
        </w:rPr>
      </w:pPr>
    </w:p>
    <w:p w:rsidR="00C82576" w:rsidRPr="000C2E5B" w:rsidRDefault="00C82576" w:rsidP="000C2E5B">
      <w:pPr>
        <w:rPr>
          <w:rFonts w:ascii="Comic Sans MS" w:hAnsi="Comic Sans MS"/>
          <w:b/>
          <w:color w:val="FF0000"/>
        </w:rPr>
      </w:pPr>
    </w:p>
    <w:p w:rsidR="00C82576" w:rsidRDefault="00C82576" w:rsidP="000C2E5B">
      <w:pPr>
        <w:pStyle w:val="ListParagraph"/>
        <w:rPr>
          <w:rFonts w:ascii="Comic Sans MS" w:hAnsi="Comic Sans MS"/>
          <w:b/>
          <w:color w:val="FF0000"/>
        </w:rPr>
      </w:pPr>
    </w:p>
    <w:p w:rsidR="00C82576" w:rsidRPr="000A6B3B" w:rsidRDefault="00C82576" w:rsidP="000A6B3B">
      <w:pPr>
        <w:rPr>
          <w:rFonts w:ascii="Comic Sans MS" w:hAnsi="Comic Sans MS"/>
          <w:b/>
          <w:color w:val="FF0000"/>
        </w:rPr>
      </w:pPr>
    </w:p>
    <w:p w:rsidR="00C82576" w:rsidRDefault="00C82576" w:rsidP="002654FA">
      <w:pPr>
        <w:rPr>
          <w:rFonts w:ascii="Comic Sans MS" w:hAnsi="Comic Sans MS"/>
          <w:b/>
          <w:color w:val="FF0000"/>
        </w:rPr>
      </w:pPr>
    </w:p>
    <w:p w:rsidR="00C82576" w:rsidRPr="002654FA" w:rsidRDefault="00C82576" w:rsidP="002654FA">
      <w:pPr>
        <w:rPr>
          <w:rFonts w:ascii="Comic Sans MS" w:hAnsi="Comic Sans MS"/>
          <w:b/>
          <w:color w:val="FF0000"/>
        </w:rPr>
      </w:pPr>
    </w:p>
    <w:p w:rsidR="00C82576" w:rsidRDefault="00C82576" w:rsidP="002654FA">
      <w:pPr>
        <w:rPr>
          <w:rFonts w:ascii="Comic Sans MS" w:hAnsi="Comic Sans MS"/>
          <w:b/>
          <w:color w:val="FF0000"/>
        </w:rPr>
      </w:pPr>
    </w:p>
    <w:p w:rsidR="00C82576" w:rsidRDefault="00C82576" w:rsidP="00DB5FC0">
      <w:pPr>
        <w:rPr>
          <w:rFonts w:ascii="Comic Sans MS" w:hAnsi="Comic Sans MS"/>
        </w:rPr>
      </w:pPr>
      <w:r w:rsidRPr="004C7C41">
        <w:rPr>
          <w:rFonts w:ascii="Comic Sans MS" w:hAnsi="Comic Sans MS"/>
          <w:u w:val="single"/>
        </w:rPr>
        <w:t>Tally chart</w:t>
      </w:r>
      <w:r>
        <w:rPr>
          <w:rFonts w:ascii="Comic Sans MS" w:hAnsi="Comic Sans MS"/>
        </w:rPr>
        <w:t xml:space="preserve"> showing animals in the zoo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84"/>
        <w:gridCol w:w="992"/>
        <w:gridCol w:w="2552"/>
      </w:tblGrid>
      <w:tr w:rsidR="00C82576" w:rsidTr="002F6EFE">
        <w:tc>
          <w:tcPr>
            <w:tcW w:w="1384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</w:rPr>
            </w:pPr>
            <w:r w:rsidRPr="002F6EFE">
              <w:rPr>
                <w:rFonts w:ascii="Comic Sans MS" w:hAnsi="Comic Sans MS"/>
              </w:rPr>
              <w:t>Animal</w:t>
            </w:r>
          </w:p>
        </w:tc>
        <w:tc>
          <w:tcPr>
            <w:tcW w:w="992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</w:rPr>
            </w:pPr>
            <w:r w:rsidRPr="002F6EFE">
              <w:rPr>
                <w:rFonts w:ascii="Comic Sans MS" w:hAnsi="Comic Sans MS"/>
              </w:rPr>
              <w:t>Tally</w:t>
            </w:r>
          </w:p>
        </w:tc>
        <w:tc>
          <w:tcPr>
            <w:tcW w:w="2552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</w:rPr>
            </w:pPr>
            <w:r w:rsidRPr="002F6EFE">
              <w:rPr>
                <w:rFonts w:ascii="Comic Sans MS" w:hAnsi="Comic Sans MS"/>
              </w:rPr>
              <w:t>Number of animals</w:t>
            </w:r>
          </w:p>
        </w:tc>
      </w:tr>
      <w:tr w:rsidR="00C82576" w:rsidTr="002F6EFE">
        <w:tc>
          <w:tcPr>
            <w:tcW w:w="1384" w:type="dxa"/>
          </w:tcPr>
          <w:p w:rsidR="00C82576" w:rsidRPr="002F6EFE" w:rsidRDefault="00C82576" w:rsidP="00DB5FC0">
            <w:pPr>
              <w:rPr>
                <w:rFonts w:ascii="Comic Sans MS" w:hAnsi="Comic Sans MS"/>
              </w:rPr>
            </w:pPr>
            <w:r w:rsidRPr="002F6EFE">
              <w:rPr>
                <w:rFonts w:ascii="Comic Sans MS" w:hAnsi="Comic Sans MS"/>
              </w:rPr>
              <w:t>Penguin</w:t>
            </w:r>
          </w:p>
        </w:tc>
        <w:tc>
          <w:tcPr>
            <w:tcW w:w="992" w:type="dxa"/>
          </w:tcPr>
          <w:p w:rsidR="00C82576" w:rsidRPr="002F6EFE" w:rsidRDefault="00C82576" w:rsidP="00DB5FC0">
            <w:pPr>
              <w:rPr>
                <w:rFonts w:ascii="Comic Sans MS" w:hAnsi="Comic Sans MS"/>
              </w:rPr>
            </w:pPr>
            <w:r w:rsidRPr="002F6EFE">
              <w:rPr>
                <w:rFonts w:ascii="Comic Sans MS" w:hAnsi="Comic Sans MS"/>
              </w:rPr>
              <w:t>llll</w:t>
            </w:r>
          </w:p>
        </w:tc>
        <w:tc>
          <w:tcPr>
            <w:tcW w:w="2552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</w:rPr>
            </w:pPr>
            <w:r w:rsidRPr="002F6EFE">
              <w:rPr>
                <w:rFonts w:ascii="Comic Sans MS" w:hAnsi="Comic Sans MS"/>
              </w:rPr>
              <w:t>4</w:t>
            </w:r>
          </w:p>
        </w:tc>
      </w:tr>
      <w:tr w:rsidR="00C82576" w:rsidTr="002F6EFE">
        <w:tc>
          <w:tcPr>
            <w:tcW w:w="1384" w:type="dxa"/>
          </w:tcPr>
          <w:p w:rsidR="00C82576" w:rsidRPr="002F6EFE" w:rsidRDefault="00C82576" w:rsidP="00DB5FC0">
            <w:pPr>
              <w:rPr>
                <w:rFonts w:ascii="Comic Sans MS" w:hAnsi="Comic Sans MS"/>
              </w:rPr>
            </w:pPr>
            <w:r w:rsidRPr="002F6EFE">
              <w:rPr>
                <w:rFonts w:ascii="Comic Sans MS" w:hAnsi="Comic Sans MS"/>
              </w:rPr>
              <w:t>Lion</w:t>
            </w:r>
          </w:p>
        </w:tc>
        <w:tc>
          <w:tcPr>
            <w:tcW w:w="992" w:type="dxa"/>
          </w:tcPr>
          <w:p w:rsidR="00C82576" w:rsidRPr="002F6EFE" w:rsidRDefault="00C82576" w:rsidP="00DB5FC0">
            <w:pPr>
              <w:rPr>
                <w:rFonts w:ascii="Comic Sans MS" w:hAnsi="Comic Sans MS"/>
              </w:rPr>
            </w:pPr>
            <w:r w:rsidRPr="002F6EFE">
              <w:rPr>
                <w:rFonts w:ascii="Comic Sans MS" w:hAnsi="Comic Sans MS"/>
              </w:rPr>
              <w:t>lll</w:t>
            </w:r>
          </w:p>
        </w:tc>
        <w:tc>
          <w:tcPr>
            <w:tcW w:w="2552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</w:rPr>
            </w:pPr>
            <w:r w:rsidRPr="002F6EFE">
              <w:rPr>
                <w:rFonts w:ascii="Comic Sans MS" w:hAnsi="Comic Sans MS"/>
              </w:rPr>
              <w:t>3</w:t>
            </w:r>
          </w:p>
        </w:tc>
      </w:tr>
      <w:tr w:rsidR="00C82576" w:rsidTr="002F6EFE">
        <w:tc>
          <w:tcPr>
            <w:tcW w:w="1384" w:type="dxa"/>
          </w:tcPr>
          <w:p w:rsidR="00C82576" w:rsidRPr="002F6EFE" w:rsidRDefault="00C82576" w:rsidP="00DB5FC0">
            <w:pPr>
              <w:rPr>
                <w:rFonts w:ascii="Comic Sans MS" w:hAnsi="Comic Sans MS"/>
              </w:rPr>
            </w:pPr>
            <w:r w:rsidRPr="002F6EFE">
              <w:rPr>
                <w:rFonts w:ascii="Comic Sans MS" w:hAnsi="Comic Sans MS"/>
              </w:rPr>
              <w:t>Snake</w:t>
            </w:r>
          </w:p>
        </w:tc>
        <w:tc>
          <w:tcPr>
            <w:tcW w:w="992" w:type="dxa"/>
          </w:tcPr>
          <w:p w:rsidR="00C82576" w:rsidRPr="002F6EFE" w:rsidRDefault="00C82576" w:rsidP="00DB5FC0">
            <w:pPr>
              <w:rPr>
                <w:rFonts w:ascii="Comic Sans MS" w:hAnsi="Comic Sans MS"/>
              </w:rPr>
            </w:pPr>
            <w:r>
              <w:rPr>
                <w:noProof/>
              </w:rPr>
              <w:pict>
                <v:shape id="_x0000_s1456" type="#_x0000_t32" style="position:absolute;margin-left:-4.6pt;margin-top:4.9pt;width:18.75pt;height:7.5pt;flip:x;z-index:251482624;mso-position-horizontal-relative:text;mso-position-vertical-relative:text" o:connectortype="straight"/>
              </w:pict>
            </w:r>
            <w:r w:rsidRPr="002F6EFE">
              <w:rPr>
                <w:rFonts w:ascii="Comic Sans MS" w:hAnsi="Comic Sans MS"/>
              </w:rPr>
              <w:t>llll   l</w:t>
            </w:r>
          </w:p>
        </w:tc>
        <w:tc>
          <w:tcPr>
            <w:tcW w:w="2552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</w:rPr>
            </w:pPr>
            <w:r w:rsidRPr="002F6EFE">
              <w:rPr>
                <w:rFonts w:ascii="Comic Sans MS" w:hAnsi="Comic Sans MS"/>
              </w:rPr>
              <w:t>6</w:t>
            </w:r>
          </w:p>
        </w:tc>
      </w:tr>
      <w:tr w:rsidR="00C82576" w:rsidTr="002F6EFE">
        <w:tc>
          <w:tcPr>
            <w:tcW w:w="1384" w:type="dxa"/>
          </w:tcPr>
          <w:p w:rsidR="00C82576" w:rsidRPr="002F6EFE" w:rsidRDefault="00C82576" w:rsidP="00DB5FC0">
            <w:pPr>
              <w:rPr>
                <w:rFonts w:ascii="Comic Sans MS" w:hAnsi="Comic Sans MS"/>
              </w:rPr>
            </w:pPr>
            <w:r w:rsidRPr="002F6EFE">
              <w:rPr>
                <w:rFonts w:ascii="Comic Sans MS" w:hAnsi="Comic Sans MS"/>
              </w:rPr>
              <w:t>Giraffe</w:t>
            </w:r>
          </w:p>
        </w:tc>
        <w:tc>
          <w:tcPr>
            <w:tcW w:w="992" w:type="dxa"/>
          </w:tcPr>
          <w:p w:rsidR="00C82576" w:rsidRPr="002F6EFE" w:rsidRDefault="00C82576" w:rsidP="00DB5FC0">
            <w:pPr>
              <w:rPr>
                <w:rFonts w:ascii="Comic Sans MS" w:hAnsi="Comic Sans MS"/>
              </w:rPr>
            </w:pPr>
            <w:r w:rsidRPr="002F6EFE">
              <w:rPr>
                <w:rFonts w:ascii="Comic Sans MS" w:hAnsi="Comic Sans MS"/>
              </w:rPr>
              <w:t>ll</w:t>
            </w:r>
          </w:p>
        </w:tc>
        <w:tc>
          <w:tcPr>
            <w:tcW w:w="2552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</w:rPr>
            </w:pPr>
            <w:r w:rsidRPr="002F6EFE">
              <w:rPr>
                <w:rFonts w:ascii="Comic Sans MS" w:hAnsi="Comic Sans MS"/>
              </w:rPr>
              <w:t>2</w:t>
            </w:r>
          </w:p>
        </w:tc>
      </w:tr>
      <w:tr w:rsidR="00C82576" w:rsidTr="002F6EFE">
        <w:tc>
          <w:tcPr>
            <w:tcW w:w="1384" w:type="dxa"/>
          </w:tcPr>
          <w:p w:rsidR="00C82576" w:rsidRPr="002F6EFE" w:rsidRDefault="00C82576" w:rsidP="00DB5FC0">
            <w:pPr>
              <w:rPr>
                <w:rFonts w:ascii="Comic Sans MS" w:hAnsi="Comic Sans MS"/>
              </w:rPr>
            </w:pPr>
            <w:r w:rsidRPr="002F6EFE">
              <w:rPr>
                <w:rFonts w:ascii="Comic Sans MS" w:hAnsi="Comic Sans MS"/>
              </w:rPr>
              <w:t>Monkey</w:t>
            </w:r>
          </w:p>
        </w:tc>
        <w:tc>
          <w:tcPr>
            <w:tcW w:w="992" w:type="dxa"/>
          </w:tcPr>
          <w:p w:rsidR="00C82576" w:rsidRPr="002F6EFE" w:rsidRDefault="00C82576" w:rsidP="00DB5FC0">
            <w:pPr>
              <w:rPr>
                <w:rFonts w:ascii="Comic Sans MS" w:hAnsi="Comic Sans MS"/>
              </w:rPr>
            </w:pPr>
            <w:r>
              <w:rPr>
                <w:noProof/>
              </w:rPr>
              <w:pict>
                <v:shape id="_x0000_s1457" type="#_x0000_t32" style="position:absolute;margin-left:-3.85pt;margin-top:4.2pt;width:18.75pt;height:7.5pt;flip:x;z-index:251483648;mso-position-horizontal-relative:text;mso-position-vertical-relative:text" o:connectortype="straight"/>
              </w:pict>
            </w:r>
            <w:r w:rsidRPr="002F6EFE">
              <w:rPr>
                <w:rFonts w:ascii="Comic Sans MS" w:hAnsi="Comic Sans MS"/>
              </w:rPr>
              <w:t>llll   ll</w:t>
            </w:r>
          </w:p>
        </w:tc>
        <w:tc>
          <w:tcPr>
            <w:tcW w:w="2552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</w:rPr>
            </w:pPr>
            <w:r w:rsidRPr="002F6EFE">
              <w:rPr>
                <w:rFonts w:ascii="Comic Sans MS" w:hAnsi="Comic Sans MS"/>
              </w:rPr>
              <w:t>7</w:t>
            </w:r>
          </w:p>
        </w:tc>
      </w:tr>
    </w:tbl>
    <w:p w:rsidR="00C82576" w:rsidRDefault="00C82576" w:rsidP="004C7C41">
      <w:pPr>
        <w:rPr>
          <w:rFonts w:ascii="Comic Sans MS" w:hAnsi="Comic Sans MS"/>
          <w:u w:val="single"/>
        </w:rPr>
      </w:pPr>
    </w:p>
    <w:p w:rsidR="00C82576" w:rsidRPr="004C7C41" w:rsidRDefault="00C82576" w:rsidP="004C7C41">
      <w:pPr>
        <w:rPr>
          <w:rFonts w:ascii="Comic Sans MS" w:hAnsi="Comic Sans MS"/>
        </w:rPr>
      </w:pPr>
      <w:r w:rsidRPr="004C7C41">
        <w:rPr>
          <w:rFonts w:ascii="Comic Sans MS" w:hAnsi="Comic Sans MS"/>
          <w:u w:val="single"/>
        </w:rPr>
        <w:t>Block graph</w:t>
      </w:r>
      <w:r w:rsidRPr="004C7C41">
        <w:rPr>
          <w:rFonts w:ascii="Comic Sans MS" w:hAnsi="Comic Sans MS"/>
        </w:rPr>
        <w:t xml:space="preserve"> to show animals in the zoo</w:t>
      </w:r>
    </w:p>
    <w:tbl>
      <w:tblPr>
        <w:tblpPr w:leftFromText="180" w:rightFromText="180" w:vertAnchor="page" w:horzAnchor="margin" w:tblpXSpec="right" w:tblpY="4156"/>
        <w:tblW w:w="49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54"/>
        <w:gridCol w:w="868"/>
        <w:gridCol w:w="847"/>
        <w:gridCol w:w="848"/>
        <w:gridCol w:w="847"/>
        <w:gridCol w:w="848"/>
      </w:tblGrid>
      <w:tr w:rsidR="00C82576" w:rsidTr="002F6EFE">
        <w:trPr>
          <w:trHeight w:val="538"/>
        </w:trPr>
        <w:tc>
          <w:tcPr>
            <w:tcW w:w="654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</w:rPr>
            </w:pPr>
            <w:r w:rsidRPr="002F6EFE">
              <w:rPr>
                <w:rFonts w:ascii="Comic Sans MS" w:hAnsi="Comic Sans MS"/>
              </w:rPr>
              <w:t>7</w:t>
            </w:r>
          </w:p>
        </w:tc>
        <w:tc>
          <w:tcPr>
            <w:tcW w:w="868" w:type="dxa"/>
          </w:tcPr>
          <w:p w:rsidR="00C82576" w:rsidRDefault="00C82576" w:rsidP="002F6EFE"/>
        </w:tc>
        <w:tc>
          <w:tcPr>
            <w:tcW w:w="847" w:type="dxa"/>
          </w:tcPr>
          <w:p w:rsidR="00C82576" w:rsidRDefault="00C82576" w:rsidP="002F6EFE"/>
        </w:tc>
        <w:tc>
          <w:tcPr>
            <w:tcW w:w="848" w:type="dxa"/>
          </w:tcPr>
          <w:p w:rsidR="00C82576" w:rsidRDefault="00C82576" w:rsidP="002F6EFE"/>
        </w:tc>
        <w:tc>
          <w:tcPr>
            <w:tcW w:w="847" w:type="dxa"/>
          </w:tcPr>
          <w:p w:rsidR="00C82576" w:rsidRDefault="00C82576" w:rsidP="002F6EFE"/>
        </w:tc>
        <w:tc>
          <w:tcPr>
            <w:tcW w:w="848" w:type="dxa"/>
            <w:shd w:val="clear" w:color="auto" w:fill="993300"/>
          </w:tcPr>
          <w:p w:rsidR="00C82576" w:rsidRDefault="00C82576" w:rsidP="002F6EFE"/>
        </w:tc>
      </w:tr>
      <w:tr w:rsidR="00C82576" w:rsidTr="002F6EFE">
        <w:trPr>
          <w:trHeight w:val="533"/>
        </w:trPr>
        <w:tc>
          <w:tcPr>
            <w:tcW w:w="654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</w:rPr>
            </w:pPr>
            <w:r w:rsidRPr="002F6EFE">
              <w:rPr>
                <w:rFonts w:ascii="Comic Sans MS" w:hAnsi="Comic Sans MS"/>
              </w:rPr>
              <w:t>6</w:t>
            </w:r>
          </w:p>
        </w:tc>
        <w:tc>
          <w:tcPr>
            <w:tcW w:w="868" w:type="dxa"/>
          </w:tcPr>
          <w:p w:rsidR="00C82576" w:rsidRDefault="00C82576" w:rsidP="002F6EFE"/>
        </w:tc>
        <w:tc>
          <w:tcPr>
            <w:tcW w:w="847" w:type="dxa"/>
          </w:tcPr>
          <w:p w:rsidR="00C82576" w:rsidRDefault="00C82576" w:rsidP="002F6EFE"/>
        </w:tc>
        <w:tc>
          <w:tcPr>
            <w:tcW w:w="848" w:type="dxa"/>
            <w:shd w:val="clear" w:color="auto" w:fill="76923C"/>
          </w:tcPr>
          <w:p w:rsidR="00C82576" w:rsidRDefault="00C82576" w:rsidP="002F6EFE"/>
        </w:tc>
        <w:tc>
          <w:tcPr>
            <w:tcW w:w="847" w:type="dxa"/>
          </w:tcPr>
          <w:p w:rsidR="00C82576" w:rsidRDefault="00C82576" w:rsidP="002F6EFE"/>
        </w:tc>
        <w:tc>
          <w:tcPr>
            <w:tcW w:w="848" w:type="dxa"/>
            <w:shd w:val="clear" w:color="auto" w:fill="993300"/>
          </w:tcPr>
          <w:p w:rsidR="00C82576" w:rsidRDefault="00C82576" w:rsidP="002F6EFE"/>
        </w:tc>
      </w:tr>
      <w:tr w:rsidR="00C82576" w:rsidTr="002F6EFE">
        <w:trPr>
          <w:trHeight w:val="527"/>
        </w:trPr>
        <w:tc>
          <w:tcPr>
            <w:tcW w:w="654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</w:rPr>
            </w:pPr>
            <w:r w:rsidRPr="002F6EFE">
              <w:rPr>
                <w:rFonts w:ascii="Comic Sans MS" w:hAnsi="Comic Sans MS"/>
              </w:rPr>
              <w:t>5</w:t>
            </w:r>
          </w:p>
        </w:tc>
        <w:tc>
          <w:tcPr>
            <w:tcW w:w="868" w:type="dxa"/>
          </w:tcPr>
          <w:p w:rsidR="00C82576" w:rsidRDefault="00C82576" w:rsidP="002F6EFE"/>
        </w:tc>
        <w:tc>
          <w:tcPr>
            <w:tcW w:w="847" w:type="dxa"/>
          </w:tcPr>
          <w:p w:rsidR="00C82576" w:rsidRDefault="00C82576" w:rsidP="002F6EFE"/>
        </w:tc>
        <w:tc>
          <w:tcPr>
            <w:tcW w:w="848" w:type="dxa"/>
            <w:shd w:val="clear" w:color="auto" w:fill="76923C"/>
          </w:tcPr>
          <w:p w:rsidR="00C82576" w:rsidRDefault="00C82576" w:rsidP="002F6EFE"/>
        </w:tc>
        <w:tc>
          <w:tcPr>
            <w:tcW w:w="847" w:type="dxa"/>
          </w:tcPr>
          <w:p w:rsidR="00C82576" w:rsidRDefault="00C82576" w:rsidP="002F6EFE"/>
        </w:tc>
        <w:tc>
          <w:tcPr>
            <w:tcW w:w="848" w:type="dxa"/>
            <w:shd w:val="clear" w:color="auto" w:fill="993300"/>
          </w:tcPr>
          <w:p w:rsidR="00C82576" w:rsidRDefault="00C82576" w:rsidP="002F6EFE"/>
        </w:tc>
      </w:tr>
      <w:tr w:rsidR="00C82576" w:rsidTr="002F6EFE">
        <w:trPr>
          <w:trHeight w:val="528"/>
        </w:trPr>
        <w:tc>
          <w:tcPr>
            <w:tcW w:w="654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</w:rPr>
            </w:pPr>
            <w:r w:rsidRPr="002F6EFE">
              <w:rPr>
                <w:rFonts w:ascii="Comic Sans MS" w:hAnsi="Comic Sans MS"/>
              </w:rPr>
              <w:t>4</w:t>
            </w:r>
          </w:p>
        </w:tc>
        <w:tc>
          <w:tcPr>
            <w:tcW w:w="868" w:type="dxa"/>
            <w:shd w:val="clear" w:color="auto" w:fill="0070C0"/>
          </w:tcPr>
          <w:p w:rsidR="00C82576" w:rsidRDefault="00C82576" w:rsidP="002F6EFE"/>
        </w:tc>
        <w:tc>
          <w:tcPr>
            <w:tcW w:w="847" w:type="dxa"/>
          </w:tcPr>
          <w:p w:rsidR="00C82576" w:rsidRDefault="00C82576" w:rsidP="002F6EFE"/>
        </w:tc>
        <w:tc>
          <w:tcPr>
            <w:tcW w:w="848" w:type="dxa"/>
            <w:shd w:val="clear" w:color="auto" w:fill="76923C"/>
          </w:tcPr>
          <w:p w:rsidR="00C82576" w:rsidRDefault="00C82576" w:rsidP="002F6EFE"/>
        </w:tc>
        <w:tc>
          <w:tcPr>
            <w:tcW w:w="847" w:type="dxa"/>
          </w:tcPr>
          <w:p w:rsidR="00C82576" w:rsidRDefault="00C82576" w:rsidP="002F6EFE"/>
        </w:tc>
        <w:tc>
          <w:tcPr>
            <w:tcW w:w="848" w:type="dxa"/>
            <w:shd w:val="clear" w:color="auto" w:fill="993300"/>
          </w:tcPr>
          <w:p w:rsidR="00C82576" w:rsidRDefault="00C82576" w:rsidP="002F6EFE"/>
        </w:tc>
      </w:tr>
      <w:tr w:rsidR="00C82576" w:rsidTr="002F6EFE">
        <w:trPr>
          <w:trHeight w:val="555"/>
        </w:trPr>
        <w:tc>
          <w:tcPr>
            <w:tcW w:w="654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</w:rPr>
            </w:pPr>
            <w:r w:rsidRPr="002F6EFE">
              <w:rPr>
                <w:rFonts w:ascii="Comic Sans MS" w:hAnsi="Comic Sans MS"/>
              </w:rPr>
              <w:t>3</w:t>
            </w:r>
          </w:p>
        </w:tc>
        <w:tc>
          <w:tcPr>
            <w:tcW w:w="868" w:type="dxa"/>
            <w:shd w:val="clear" w:color="auto" w:fill="0070C0"/>
          </w:tcPr>
          <w:p w:rsidR="00C82576" w:rsidRDefault="00C82576" w:rsidP="002F6EFE"/>
        </w:tc>
        <w:tc>
          <w:tcPr>
            <w:tcW w:w="847" w:type="dxa"/>
            <w:shd w:val="clear" w:color="auto" w:fill="E36C0A"/>
          </w:tcPr>
          <w:p w:rsidR="00C82576" w:rsidRDefault="00C82576" w:rsidP="002F6EFE"/>
        </w:tc>
        <w:tc>
          <w:tcPr>
            <w:tcW w:w="848" w:type="dxa"/>
            <w:shd w:val="clear" w:color="auto" w:fill="76923C"/>
          </w:tcPr>
          <w:p w:rsidR="00C82576" w:rsidRDefault="00C82576" w:rsidP="002F6EFE"/>
        </w:tc>
        <w:tc>
          <w:tcPr>
            <w:tcW w:w="847" w:type="dxa"/>
          </w:tcPr>
          <w:p w:rsidR="00C82576" w:rsidRDefault="00C82576" w:rsidP="002F6EFE"/>
        </w:tc>
        <w:tc>
          <w:tcPr>
            <w:tcW w:w="848" w:type="dxa"/>
            <w:shd w:val="clear" w:color="auto" w:fill="993300"/>
          </w:tcPr>
          <w:p w:rsidR="00C82576" w:rsidRDefault="00C82576" w:rsidP="002F6EFE"/>
        </w:tc>
      </w:tr>
      <w:tr w:rsidR="00C82576" w:rsidTr="002F6EFE">
        <w:trPr>
          <w:trHeight w:val="536"/>
        </w:trPr>
        <w:tc>
          <w:tcPr>
            <w:tcW w:w="654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</w:rPr>
            </w:pPr>
            <w:r w:rsidRPr="002F6EFE">
              <w:rPr>
                <w:rFonts w:ascii="Comic Sans MS" w:hAnsi="Comic Sans MS"/>
              </w:rPr>
              <w:t>2</w:t>
            </w:r>
          </w:p>
        </w:tc>
        <w:tc>
          <w:tcPr>
            <w:tcW w:w="868" w:type="dxa"/>
            <w:shd w:val="clear" w:color="auto" w:fill="0070C0"/>
          </w:tcPr>
          <w:p w:rsidR="00C82576" w:rsidRDefault="00C82576" w:rsidP="002F6EFE"/>
        </w:tc>
        <w:tc>
          <w:tcPr>
            <w:tcW w:w="847" w:type="dxa"/>
            <w:shd w:val="clear" w:color="auto" w:fill="E36C0A"/>
          </w:tcPr>
          <w:p w:rsidR="00C82576" w:rsidRDefault="00C82576" w:rsidP="002F6EFE"/>
        </w:tc>
        <w:tc>
          <w:tcPr>
            <w:tcW w:w="848" w:type="dxa"/>
            <w:shd w:val="clear" w:color="auto" w:fill="76923C"/>
          </w:tcPr>
          <w:p w:rsidR="00C82576" w:rsidRDefault="00C82576" w:rsidP="002F6EFE"/>
        </w:tc>
        <w:tc>
          <w:tcPr>
            <w:tcW w:w="847" w:type="dxa"/>
            <w:shd w:val="clear" w:color="auto" w:fill="FFFF00"/>
          </w:tcPr>
          <w:p w:rsidR="00C82576" w:rsidRDefault="00C82576" w:rsidP="002F6EFE"/>
        </w:tc>
        <w:tc>
          <w:tcPr>
            <w:tcW w:w="848" w:type="dxa"/>
            <w:shd w:val="clear" w:color="auto" w:fill="993300"/>
          </w:tcPr>
          <w:p w:rsidR="00C82576" w:rsidRDefault="00C82576" w:rsidP="002F6EFE"/>
        </w:tc>
      </w:tr>
      <w:tr w:rsidR="00C82576" w:rsidTr="002F6EFE">
        <w:trPr>
          <w:trHeight w:val="529"/>
        </w:trPr>
        <w:tc>
          <w:tcPr>
            <w:tcW w:w="654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</w:rPr>
            </w:pPr>
            <w:r w:rsidRPr="002F6EFE">
              <w:rPr>
                <w:rFonts w:ascii="Comic Sans MS" w:hAnsi="Comic Sans MS"/>
              </w:rPr>
              <w:t>1</w:t>
            </w:r>
          </w:p>
        </w:tc>
        <w:tc>
          <w:tcPr>
            <w:tcW w:w="868" w:type="dxa"/>
            <w:shd w:val="clear" w:color="auto" w:fill="0070C0"/>
          </w:tcPr>
          <w:p w:rsidR="00C82576" w:rsidRDefault="00C82576" w:rsidP="002F6EFE"/>
        </w:tc>
        <w:tc>
          <w:tcPr>
            <w:tcW w:w="847" w:type="dxa"/>
            <w:shd w:val="clear" w:color="auto" w:fill="E36C0A"/>
          </w:tcPr>
          <w:p w:rsidR="00C82576" w:rsidRDefault="00C82576" w:rsidP="002F6EFE"/>
        </w:tc>
        <w:tc>
          <w:tcPr>
            <w:tcW w:w="848" w:type="dxa"/>
            <w:shd w:val="clear" w:color="auto" w:fill="76923C"/>
          </w:tcPr>
          <w:p w:rsidR="00C82576" w:rsidRDefault="00C82576" w:rsidP="002F6EFE"/>
        </w:tc>
        <w:tc>
          <w:tcPr>
            <w:tcW w:w="847" w:type="dxa"/>
            <w:shd w:val="clear" w:color="auto" w:fill="FFFF00"/>
          </w:tcPr>
          <w:p w:rsidR="00C82576" w:rsidRDefault="00C82576" w:rsidP="002F6EFE"/>
        </w:tc>
        <w:tc>
          <w:tcPr>
            <w:tcW w:w="848" w:type="dxa"/>
            <w:shd w:val="clear" w:color="auto" w:fill="993300"/>
          </w:tcPr>
          <w:p w:rsidR="00C82576" w:rsidRDefault="00C82576" w:rsidP="002F6EFE"/>
        </w:tc>
      </w:tr>
      <w:tr w:rsidR="00C82576" w:rsidTr="002F6EFE">
        <w:trPr>
          <w:trHeight w:val="879"/>
        </w:trPr>
        <w:tc>
          <w:tcPr>
            <w:tcW w:w="654" w:type="dxa"/>
          </w:tcPr>
          <w:p w:rsidR="00C82576" w:rsidRPr="002F6EFE" w:rsidRDefault="00C82576" w:rsidP="002F6EF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868" w:type="dxa"/>
          </w:tcPr>
          <w:p w:rsidR="00C82576" w:rsidRDefault="00C82576" w:rsidP="002F6EFE">
            <w:pPr>
              <w:spacing w:before="120"/>
            </w:pPr>
            <w:r>
              <w:object w:dxaOrig="1905" w:dyaOrig="1665">
                <v:shape id="_x0000_i1089" type="#_x0000_t75" style="width:37.2pt;height:31.8pt" o:ole="">
                  <v:imagedata r:id="rId49" o:title=""/>
                </v:shape>
                <o:OLEObject Type="Embed" ProgID="Paint.Picture" ShapeID="_x0000_i1089" DrawAspect="Content" ObjectID="_1504518648" r:id="rId50"/>
              </w:object>
            </w:r>
          </w:p>
        </w:tc>
        <w:tc>
          <w:tcPr>
            <w:tcW w:w="847" w:type="dxa"/>
          </w:tcPr>
          <w:p w:rsidR="00C82576" w:rsidRDefault="00C82576" w:rsidP="002F6EFE">
            <w:pPr>
              <w:jc w:val="center"/>
            </w:pPr>
            <w:r>
              <w:object w:dxaOrig="1305" w:dyaOrig="1755">
                <v:shape id="_x0000_i1090" type="#_x0000_t75" style="width:30.6pt;height:42pt" o:ole="">
                  <v:imagedata r:id="rId51" o:title=""/>
                </v:shape>
                <o:OLEObject Type="Embed" ProgID="Paint.Picture" ShapeID="_x0000_i1090" DrawAspect="Content" ObjectID="_1504518649" r:id="rId52"/>
              </w:object>
            </w:r>
          </w:p>
        </w:tc>
        <w:tc>
          <w:tcPr>
            <w:tcW w:w="848" w:type="dxa"/>
          </w:tcPr>
          <w:p w:rsidR="00C82576" w:rsidRDefault="00C82576" w:rsidP="002F6EFE">
            <w:pPr>
              <w:jc w:val="center"/>
            </w:pPr>
            <w:r>
              <w:object w:dxaOrig="1455" w:dyaOrig="1875">
                <v:shape id="_x0000_i1091" type="#_x0000_t75" style="width:34.8pt;height:43.8pt" o:ole="">
                  <v:imagedata r:id="rId53" o:title=""/>
                </v:shape>
                <o:OLEObject Type="Embed" ProgID="Paint.Picture" ShapeID="_x0000_i1091" DrawAspect="Content" ObjectID="_1504518650" r:id="rId54"/>
              </w:object>
            </w:r>
          </w:p>
        </w:tc>
        <w:tc>
          <w:tcPr>
            <w:tcW w:w="847" w:type="dxa"/>
          </w:tcPr>
          <w:p w:rsidR="00C82576" w:rsidRDefault="00C82576" w:rsidP="002F6EFE">
            <w:pPr>
              <w:spacing w:before="120"/>
              <w:jc w:val="center"/>
            </w:pPr>
            <w:r>
              <w:object w:dxaOrig="1125" w:dyaOrig="1815">
                <v:shape id="_x0000_i1092" type="#_x0000_t75" style="width:27pt;height:42.6pt" o:ole="">
                  <v:imagedata r:id="rId55" o:title=""/>
                </v:shape>
                <o:OLEObject Type="Embed" ProgID="Paint.Picture" ShapeID="_x0000_i1092" DrawAspect="Content" ObjectID="_1504518651" r:id="rId56"/>
              </w:object>
            </w:r>
          </w:p>
        </w:tc>
        <w:tc>
          <w:tcPr>
            <w:tcW w:w="848" w:type="dxa"/>
          </w:tcPr>
          <w:p w:rsidR="00C82576" w:rsidRDefault="00C82576" w:rsidP="002F6EFE">
            <w:pPr>
              <w:spacing w:before="120"/>
              <w:jc w:val="center"/>
            </w:pPr>
            <w:r>
              <w:object w:dxaOrig="1605" w:dyaOrig="1605">
                <v:shape id="_x0000_i1093" type="#_x0000_t75" style="width:33pt;height:40.2pt" o:ole="">
                  <v:imagedata r:id="rId57" o:title=""/>
                </v:shape>
                <o:OLEObject Type="Embed" ProgID="Paint.Picture" ShapeID="_x0000_i1093" DrawAspect="Content" ObjectID="_1504518652" r:id="rId58"/>
              </w:object>
            </w:r>
          </w:p>
        </w:tc>
      </w:tr>
    </w:tbl>
    <w:p w:rsidR="00C82576" w:rsidRDefault="00C82576" w:rsidP="00510811">
      <w:pPr>
        <w:rPr>
          <w:rFonts w:ascii="Comic Sans MS" w:hAnsi="Comic Sans MS"/>
        </w:rPr>
      </w:pPr>
    </w:p>
    <w:p w:rsidR="00C82576" w:rsidRDefault="00C82576" w:rsidP="001F0EF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2/30 </w:t>
      </w:r>
      <w:r>
        <w:rPr>
          <w:rFonts w:ascii="Comic Sans MS" w:hAnsi="Comic Sans MS"/>
          <w:b/>
          <w:u w:val="single"/>
        </w:rPr>
        <w:t>Questions about tables and graphs</w:t>
      </w:r>
    </w:p>
    <w:p w:rsidR="00C82576" w:rsidRDefault="00C82576" w:rsidP="00510811">
      <w:pPr>
        <w:rPr>
          <w:rFonts w:ascii="Comic Sans MS" w:hAnsi="Comic Sans MS"/>
        </w:rPr>
      </w:pPr>
    </w:p>
    <w:p w:rsidR="00C82576" w:rsidRDefault="00C82576" w:rsidP="00510811">
      <w:pPr>
        <w:rPr>
          <w:rFonts w:ascii="Comic Sans MS" w:hAnsi="Comic Sans MS"/>
        </w:rPr>
      </w:pPr>
      <w:r>
        <w:rPr>
          <w:rFonts w:ascii="Comic Sans MS" w:hAnsi="Comic Sans MS"/>
        </w:rPr>
        <w:t>Example:</w:t>
      </w:r>
    </w:p>
    <w:p w:rsidR="00C82576" w:rsidRDefault="00C82576" w:rsidP="0051081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Questions about ‘Animals in the zoo’</w:t>
      </w:r>
    </w:p>
    <w:p w:rsidR="00C82576" w:rsidRDefault="00C82576" w:rsidP="00510811">
      <w:pPr>
        <w:rPr>
          <w:rFonts w:ascii="Comic Sans MS" w:hAnsi="Comic Sans MS"/>
        </w:rPr>
      </w:pPr>
    </w:p>
    <w:p w:rsidR="00C82576" w:rsidRDefault="00C82576" w:rsidP="001F0EF1">
      <w:pPr>
        <w:pStyle w:val="ListParagraph"/>
        <w:numPr>
          <w:ilvl w:val="0"/>
          <w:numId w:val="20"/>
        </w:numPr>
        <w:rPr>
          <w:rFonts w:ascii="Comic Sans MS" w:hAnsi="Comic Sans MS"/>
        </w:rPr>
      </w:pPr>
      <w:r>
        <w:rPr>
          <w:rFonts w:ascii="Comic Sans MS" w:hAnsi="Comic Sans MS"/>
        </w:rPr>
        <w:t>How many animals are there altogether?</w:t>
      </w:r>
    </w:p>
    <w:p w:rsidR="00C82576" w:rsidRPr="00E15768" w:rsidRDefault="00C82576" w:rsidP="00E15768">
      <w:pPr>
        <w:jc w:val="right"/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4+3+6+2+7=22</w:t>
      </w:r>
    </w:p>
    <w:p w:rsidR="00C82576" w:rsidRDefault="00C82576" w:rsidP="001F0EF1">
      <w:pPr>
        <w:pStyle w:val="ListParagraph"/>
        <w:numPr>
          <w:ilvl w:val="0"/>
          <w:numId w:val="20"/>
        </w:numPr>
        <w:rPr>
          <w:rFonts w:ascii="Comic Sans MS" w:hAnsi="Comic Sans MS"/>
        </w:rPr>
      </w:pPr>
      <w:r>
        <w:rPr>
          <w:rFonts w:ascii="Comic Sans MS" w:hAnsi="Comic Sans MS"/>
        </w:rPr>
        <w:t>How many more monkeys are there than lions?</w:t>
      </w:r>
    </w:p>
    <w:p w:rsidR="00C82576" w:rsidRPr="00E15768" w:rsidRDefault="00C82576" w:rsidP="00E15768">
      <w:pPr>
        <w:pStyle w:val="ListParagraph"/>
        <w:jc w:val="right"/>
        <w:rPr>
          <w:rFonts w:ascii="Comic Sans MS" w:hAnsi="Comic Sans MS"/>
          <w:color w:val="FF0000"/>
        </w:rPr>
      </w:pPr>
      <w:r w:rsidRPr="00E15768">
        <w:rPr>
          <w:rFonts w:ascii="Comic Sans MS" w:hAnsi="Comic Sans MS"/>
          <w:color w:val="FF0000"/>
        </w:rPr>
        <w:t>7-3=4</w:t>
      </w:r>
    </w:p>
    <w:p w:rsidR="00C82576" w:rsidRDefault="00C82576" w:rsidP="001F0EF1">
      <w:pPr>
        <w:pStyle w:val="ListParagraph"/>
        <w:numPr>
          <w:ilvl w:val="0"/>
          <w:numId w:val="20"/>
        </w:numPr>
        <w:rPr>
          <w:rFonts w:ascii="Comic Sans MS" w:hAnsi="Comic Sans MS"/>
        </w:rPr>
      </w:pPr>
      <w:r>
        <w:rPr>
          <w:rFonts w:ascii="Comic Sans MS" w:hAnsi="Comic Sans MS"/>
        </w:rPr>
        <w:t>What animal is there least of?</w:t>
      </w:r>
    </w:p>
    <w:p w:rsidR="00C82576" w:rsidRPr="00E15768" w:rsidRDefault="00C82576" w:rsidP="00E15768">
      <w:pPr>
        <w:pStyle w:val="ListParagraph"/>
        <w:jc w:val="right"/>
        <w:rPr>
          <w:rFonts w:ascii="Comic Sans MS" w:hAnsi="Comic Sans MS"/>
          <w:color w:val="FF0000"/>
        </w:rPr>
      </w:pPr>
      <w:r w:rsidRPr="00E15768">
        <w:rPr>
          <w:rFonts w:ascii="Comic Sans MS" w:hAnsi="Comic Sans MS"/>
          <w:color w:val="FF0000"/>
        </w:rPr>
        <w:t>giraffe</w:t>
      </w:r>
    </w:p>
    <w:p w:rsidR="00C82576" w:rsidRPr="001F0EF1" w:rsidRDefault="00C82576" w:rsidP="00BE71AB">
      <w:pPr>
        <w:pStyle w:val="ListParagraph"/>
        <w:rPr>
          <w:rFonts w:ascii="Comic Sans MS" w:hAnsi="Comic Sans MS"/>
        </w:rPr>
      </w:pPr>
    </w:p>
    <w:sectPr w:rsidR="00C82576" w:rsidRPr="001F0EF1" w:rsidSect="00237B75">
      <w:type w:val="continuous"/>
      <w:pgSz w:w="11906" w:h="16838"/>
      <w:pgMar w:top="851" w:right="566" w:bottom="851" w:left="737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2576" w:rsidRDefault="00C82576" w:rsidP="002804FF">
      <w:r>
        <w:separator/>
      </w:r>
    </w:p>
  </w:endnote>
  <w:endnote w:type="continuationSeparator" w:id="0">
    <w:p w:rsidR="00C82576" w:rsidRDefault="00C82576" w:rsidP="002804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Minngs">
    <w:altName w:val="w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2576" w:rsidRDefault="00C82576" w:rsidP="002804FF">
      <w:r>
        <w:separator/>
      </w:r>
    </w:p>
  </w:footnote>
  <w:footnote w:type="continuationSeparator" w:id="0">
    <w:p w:rsidR="00C82576" w:rsidRDefault="00C82576" w:rsidP="002804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42CB9"/>
    <w:multiLevelType w:val="hybridMultilevel"/>
    <w:tmpl w:val="1D54A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922AAD"/>
    <w:multiLevelType w:val="hybridMultilevel"/>
    <w:tmpl w:val="C78A6BFC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E644ED"/>
    <w:multiLevelType w:val="hybridMultilevel"/>
    <w:tmpl w:val="707CB242"/>
    <w:lvl w:ilvl="0" w:tplc="D82CD150">
      <w:start w:val="13"/>
      <w:numFmt w:val="decimal"/>
      <w:lvlText w:val="%1"/>
      <w:lvlJc w:val="left"/>
      <w:pPr>
        <w:ind w:left="885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605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3">
    <w:nsid w:val="142210F8"/>
    <w:multiLevelType w:val="hybridMultilevel"/>
    <w:tmpl w:val="5210A57C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A95784"/>
    <w:multiLevelType w:val="hybridMultilevel"/>
    <w:tmpl w:val="A8706446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0E1281"/>
    <w:multiLevelType w:val="hybridMultilevel"/>
    <w:tmpl w:val="D3A4B0DA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027B56"/>
    <w:multiLevelType w:val="hybridMultilevel"/>
    <w:tmpl w:val="DE6ECC98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ACC048B"/>
    <w:multiLevelType w:val="hybridMultilevel"/>
    <w:tmpl w:val="C24EC3E8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593776"/>
    <w:multiLevelType w:val="hybridMultilevel"/>
    <w:tmpl w:val="4B8A7738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A1769F"/>
    <w:multiLevelType w:val="hybridMultilevel"/>
    <w:tmpl w:val="48E0166A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674A14"/>
    <w:multiLevelType w:val="hybridMultilevel"/>
    <w:tmpl w:val="CFA4409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3A344F"/>
    <w:multiLevelType w:val="hybridMultilevel"/>
    <w:tmpl w:val="707CB242"/>
    <w:lvl w:ilvl="0" w:tplc="D82CD150">
      <w:start w:val="13"/>
      <w:numFmt w:val="decimal"/>
      <w:lvlText w:val="%1"/>
      <w:lvlJc w:val="left"/>
      <w:pPr>
        <w:ind w:left="885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605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12">
    <w:nsid w:val="4741572E"/>
    <w:multiLevelType w:val="hybridMultilevel"/>
    <w:tmpl w:val="0C02F264"/>
    <w:lvl w:ilvl="0" w:tplc="8FCAD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916B3E"/>
    <w:multiLevelType w:val="hybridMultilevel"/>
    <w:tmpl w:val="37980FE0"/>
    <w:lvl w:ilvl="0" w:tplc="ADBA55B4">
      <w:start w:val="5"/>
      <w:numFmt w:val="bullet"/>
      <w:lvlText w:val="-"/>
      <w:lvlJc w:val="left"/>
      <w:pPr>
        <w:ind w:left="3150" w:hanging="360"/>
      </w:pPr>
      <w:rPr>
        <w:rFonts w:ascii="Comic Sans MS" w:eastAsia="Times New Roman" w:hAnsi="Comic Sans MS" w:hint="default"/>
      </w:rPr>
    </w:lvl>
    <w:lvl w:ilvl="1" w:tplc="08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19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</w:abstractNum>
  <w:abstractNum w:abstractNumId="14">
    <w:nsid w:val="5F767C42"/>
    <w:multiLevelType w:val="hybridMultilevel"/>
    <w:tmpl w:val="152EF5E8"/>
    <w:lvl w:ilvl="0" w:tplc="D696C488">
      <w:start w:val="2"/>
      <w:numFmt w:val="bullet"/>
      <w:lvlText w:val="-"/>
      <w:lvlJc w:val="left"/>
      <w:pPr>
        <w:ind w:left="3045" w:hanging="360"/>
      </w:pPr>
      <w:rPr>
        <w:rFonts w:ascii="Comic Sans MS" w:eastAsia="Times New Roman" w:hAnsi="Comic Sans MS" w:hint="default"/>
      </w:rPr>
    </w:lvl>
    <w:lvl w:ilvl="1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3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085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8805" w:hanging="360"/>
      </w:pPr>
      <w:rPr>
        <w:rFonts w:ascii="Wingdings" w:hAnsi="Wingdings" w:hint="default"/>
      </w:rPr>
    </w:lvl>
  </w:abstractNum>
  <w:abstractNum w:abstractNumId="15">
    <w:nsid w:val="69814746"/>
    <w:multiLevelType w:val="hybridMultilevel"/>
    <w:tmpl w:val="C1B61EA8"/>
    <w:lvl w:ilvl="0" w:tplc="055CE26A">
      <w:start w:val="5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6CA715BD"/>
    <w:multiLevelType w:val="hybridMultilevel"/>
    <w:tmpl w:val="D9483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2D054F"/>
    <w:multiLevelType w:val="hybridMultilevel"/>
    <w:tmpl w:val="0654110A"/>
    <w:lvl w:ilvl="0" w:tplc="56289FA4">
      <w:start w:val="3"/>
      <w:numFmt w:val="bullet"/>
      <w:lvlText w:val="-"/>
      <w:lvlJc w:val="left"/>
      <w:pPr>
        <w:ind w:left="3285" w:hanging="360"/>
      </w:pPr>
      <w:rPr>
        <w:rFonts w:ascii="Comic Sans MS" w:eastAsia="Times New Roman" w:hAnsi="Comic Sans MS" w:hint="default"/>
      </w:rPr>
    </w:lvl>
    <w:lvl w:ilvl="1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6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325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9045" w:hanging="360"/>
      </w:pPr>
      <w:rPr>
        <w:rFonts w:ascii="Wingdings" w:hAnsi="Wingdings" w:hint="default"/>
      </w:rPr>
    </w:lvl>
  </w:abstractNum>
  <w:abstractNum w:abstractNumId="18">
    <w:nsid w:val="75116E35"/>
    <w:multiLevelType w:val="hybridMultilevel"/>
    <w:tmpl w:val="35D46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4479C2"/>
    <w:multiLevelType w:val="hybridMultilevel"/>
    <w:tmpl w:val="8370F178"/>
    <w:lvl w:ilvl="0" w:tplc="599AF3AA">
      <w:start w:val="2"/>
      <w:numFmt w:val="decimal"/>
      <w:lvlText w:val="%1"/>
      <w:lvlJc w:val="left"/>
      <w:pPr>
        <w:ind w:left="219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91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363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435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507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79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651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723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950" w:hanging="180"/>
      </w:pPr>
      <w:rPr>
        <w:rFonts w:cs="Times New Roman"/>
      </w:rPr>
    </w:lvl>
  </w:abstractNum>
  <w:abstractNum w:abstractNumId="20">
    <w:nsid w:val="7D3F2E3E"/>
    <w:multiLevelType w:val="hybridMultilevel"/>
    <w:tmpl w:val="8C66A542"/>
    <w:lvl w:ilvl="0" w:tplc="AC663160">
      <w:start w:val="5"/>
      <w:numFmt w:val="decimal"/>
      <w:lvlText w:val="%1"/>
      <w:lvlJc w:val="left"/>
      <w:pPr>
        <w:ind w:left="2325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3045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3765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4485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5205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925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6645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7365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8085" w:hanging="180"/>
      </w:pPr>
      <w:rPr>
        <w:rFonts w:cs="Times New Roman"/>
      </w:rPr>
    </w:lvl>
  </w:abstractNum>
  <w:num w:numId="1">
    <w:abstractNumId w:val="10"/>
  </w:num>
  <w:num w:numId="2">
    <w:abstractNumId w:val="15"/>
  </w:num>
  <w:num w:numId="3">
    <w:abstractNumId w:val="8"/>
  </w:num>
  <w:num w:numId="4">
    <w:abstractNumId w:val="1"/>
  </w:num>
  <w:num w:numId="5">
    <w:abstractNumId w:val="3"/>
  </w:num>
  <w:num w:numId="6">
    <w:abstractNumId w:val="9"/>
  </w:num>
  <w:num w:numId="7">
    <w:abstractNumId w:val="16"/>
  </w:num>
  <w:num w:numId="8">
    <w:abstractNumId w:val="0"/>
  </w:num>
  <w:num w:numId="9">
    <w:abstractNumId w:val="12"/>
  </w:num>
  <w:num w:numId="10">
    <w:abstractNumId w:val="7"/>
  </w:num>
  <w:num w:numId="11">
    <w:abstractNumId w:val="2"/>
  </w:num>
  <w:num w:numId="12">
    <w:abstractNumId w:val="11"/>
  </w:num>
  <w:num w:numId="13">
    <w:abstractNumId w:val="4"/>
  </w:num>
  <w:num w:numId="14">
    <w:abstractNumId w:val="5"/>
  </w:num>
  <w:num w:numId="15">
    <w:abstractNumId w:val="17"/>
  </w:num>
  <w:num w:numId="16">
    <w:abstractNumId w:val="14"/>
  </w:num>
  <w:num w:numId="17">
    <w:abstractNumId w:val="19"/>
  </w:num>
  <w:num w:numId="18">
    <w:abstractNumId w:val="13"/>
  </w:num>
  <w:num w:numId="19">
    <w:abstractNumId w:val="20"/>
  </w:num>
  <w:num w:numId="20">
    <w:abstractNumId w:val="6"/>
  </w:num>
  <w:num w:numId="21">
    <w:abstractNumId w:val="18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20"/>
  <w:drawingGridHorizontalSpacing w:val="120"/>
  <w:drawingGridVerticalSpacing w:val="299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42DC"/>
    <w:rsid w:val="0002185C"/>
    <w:rsid w:val="00022A0A"/>
    <w:rsid w:val="00036D65"/>
    <w:rsid w:val="0003768F"/>
    <w:rsid w:val="00042600"/>
    <w:rsid w:val="00046DE6"/>
    <w:rsid w:val="000472BF"/>
    <w:rsid w:val="00062A5E"/>
    <w:rsid w:val="00071152"/>
    <w:rsid w:val="0008105E"/>
    <w:rsid w:val="00086E0C"/>
    <w:rsid w:val="000A2D17"/>
    <w:rsid w:val="000A4947"/>
    <w:rsid w:val="000A629C"/>
    <w:rsid w:val="000A6B3B"/>
    <w:rsid w:val="000B3DAA"/>
    <w:rsid w:val="000B72D5"/>
    <w:rsid w:val="000B797A"/>
    <w:rsid w:val="000C01CA"/>
    <w:rsid w:val="000C05A5"/>
    <w:rsid w:val="000C2E5B"/>
    <w:rsid w:val="000C65E8"/>
    <w:rsid w:val="000D122C"/>
    <w:rsid w:val="000D2061"/>
    <w:rsid w:val="000D27E0"/>
    <w:rsid w:val="000D2D2F"/>
    <w:rsid w:val="000D45DA"/>
    <w:rsid w:val="000F67FE"/>
    <w:rsid w:val="000F72FA"/>
    <w:rsid w:val="001008AA"/>
    <w:rsid w:val="00112154"/>
    <w:rsid w:val="0011572B"/>
    <w:rsid w:val="00117468"/>
    <w:rsid w:val="0012499D"/>
    <w:rsid w:val="00127E3F"/>
    <w:rsid w:val="001340AB"/>
    <w:rsid w:val="00147C50"/>
    <w:rsid w:val="00150BBA"/>
    <w:rsid w:val="0015318F"/>
    <w:rsid w:val="00157EF2"/>
    <w:rsid w:val="001608BE"/>
    <w:rsid w:val="001636CA"/>
    <w:rsid w:val="00164ECE"/>
    <w:rsid w:val="00183D1C"/>
    <w:rsid w:val="00193D78"/>
    <w:rsid w:val="001A06FE"/>
    <w:rsid w:val="001A09DE"/>
    <w:rsid w:val="001A1488"/>
    <w:rsid w:val="001B4A18"/>
    <w:rsid w:val="001B685A"/>
    <w:rsid w:val="001B6B49"/>
    <w:rsid w:val="001F0870"/>
    <w:rsid w:val="001F0EF1"/>
    <w:rsid w:val="001F40A5"/>
    <w:rsid w:val="00213FEF"/>
    <w:rsid w:val="00220251"/>
    <w:rsid w:val="0022128D"/>
    <w:rsid w:val="002241C3"/>
    <w:rsid w:val="00225062"/>
    <w:rsid w:val="00233032"/>
    <w:rsid w:val="00234E46"/>
    <w:rsid w:val="00235A6E"/>
    <w:rsid w:val="00237B75"/>
    <w:rsid w:val="002419AF"/>
    <w:rsid w:val="00243FD2"/>
    <w:rsid w:val="00247362"/>
    <w:rsid w:val="0025667B"/>
    <w:rsid w:val="002609BE"/>
    <w:rsid w:val="002654FA"/>
    <w:rsid w:val="00275600"/>
    <w:rsid w:val="002804FF"/>
    <w:rsid w:val="002828E2"/>
    <w:rsid w:val="002853BD"/>
    <w:rsid w:val="00292CA5"/>
    <w:rsid w:val="00293A74"/>
    <w:rsid w:val="002A2008"/>
    <w:rsid w:val="002A6BFA"/>
    <w:rsid w:val="002B0EB8"/>
    <w:rsid w:val="002B789E"/>
    <w:rsid w:val="002C7D2D"/>
    <w:rsid w:val="002D0B82"/>
    <w:rsid w:val="002D4E1D"/>
    <w:rsid w:val="002D4EC4"/>
    <w:rsid w:val="002D54C9"/>
    <w:rsid w:val="002E2D78"/>
    <w:rsid w:val="002E46F4"/>
    <w:rsid w:val="002F3BD6"/>
    <w:rsid w:val="002F516B"/>
    <w:rsid w:val="002F6EFE"/>
    <w:rsid w:val="003007A9"/>
    <w:rsid w:val="00302599"/>
    <w:rsid w:val="00314F5F"/>
    <w:rsid w:val="00326F1F"/>
    <w:rsid w:val="00336F93"/>
    <w:rsid w:val="00344AC6"/>
    <w:rsid w:val="00347578"/>
    <w:rsid w:val="00354910"/>
    <w:rsid w:val="00356EFE"/>
    <w:rsid w:val="0036055D"/>
    <w:rsid w:val="00361253"/>
    <w:rsid w:val="00366E8B"/>
    <w:rsid w:val="00370600"/>
    <w:rsid w:val="00374834"/>
    <w:rsid w:val="00387430"/>
    <w:rsid w:val="00396204"/>
    <w:rsid w:val="00397B73"/>
    <w:rsid w:val="003C0C54"/>
    <w:rsid w:val="003D5B9F"/>
    <w:rsid w:val="003E2C76"/>
    <w:rsid w:val="003E2F0E"/>
    <w:rsid w:val="003F7F02"/>
    <w:rsid w:val="0041048F"/>
    <w:rsid w:val="004202A7"/>
    <w:rsid w:val="00424B09"/>
    <w:rsid w:val="00424CF8"/>
    <w:rsid w:val="00432257"/>
    <w:rsid w:val="00433F54"/>
    <w:rsid w:val="00434F08"/>
    <w:rsid w:val="00444869"/>
    <w:rsid w:val="004628FF"/>
    <w:rsid w:val="00465528"/>
    <w:rsid w:val="00473D81"/>
    <w:rsid w:val="00481ACC"/>
    <w:rsid w:val="00496AF0"/>
    <w:rsid w:val="004A0671"/>
    <w:rsid w:val="004A39EB"/>
    <w:rsid w:val="004A626E"/>
    <w:rsid w:val="004B2806"/>
    <w:rsid w:val="004B4B7C"/>
    <w:rsid w:val="004B51FA"/>
    <w:rsid w:val="004B552B"/>
    <w:rsid w:val="004C1157"/>
    <w:rsid w:val="004C313C"/>
    <w:rsid w:val="004C7C41"/>
    <w:rsid w:val="004D3821"/>
    <w:rsid w:val="004D587A"/>
    <w:rsid w:val="004D6C1F"/>
    <w:rsid w:val="004E022A"/>
    <w:rsid w:val="004E32D5"/>
    <w:rsid w:val="004F3218"/>
    <w:rsid w:val="00504353"/>
    <w:rsid w:val="005061D0"/>
    <w:rsid w:val="0050688C"/>
    <w:rsid w:val="00510811"/>
    <w:rsid w:val="00513C7A"/>
    <w:rsid w:val="005142C4"/>
    <w:rsid w:val="0051774B"/>
    <w:rsid w:val="00525A60"/>
    <w:rsid w:val="00526567"/>
    <w:rsid w:val="005347CC"/>
    <w:rsid w:val="00545E30"/>
    <w:rsid w:val="0054781C"/>
    <w:rsid w:val="00547DDE"/>
    <w:rsid w:val="005515BE"/>
    <w:rsid w:val="00552A23"/>
    <w:rsid w:val="005A5A26"/>
    <w:rsid w:val="005A7B9A"/>
    <w:rsid w:val="005B0FA4"/>
    <w:rsid w:val="005C0D22"/>
    <w:rsid w:val="005C1DE2"/>
    <w:rsid w:val="005C242A"/>
    <w:rsid w:val="005C297C"/>
    <w:rsid w:val="005D3BF8"/>
    <w:rsid w:val="005D4F2F"/>
    <w:rsid w:val="005D548D"/>
    <w:rsid w:val="005F5C65"/>
    <w:rsid w:val="0060587C"/>
    <w:rsid w:val="006068A9"/>
    <w:rsid w:val="006107D2"/>
    <w:rsid w:val="00613C88"/>
    <w:rsid w:val="00614FDA"/>
    <w:rsid w:val="006241DA"/>
    <w:rsid w:val="006315A5"/>
    <w:rsid w:val="006325FA"/>
    <w:rsid w:val="0064148C"/>
    <w:rsid w:val="0064157A"/>
    <w:rsid w:val="00642B30"/>
    <w:rsid w:val="00642B52"/>
    <w:rsid w:val="00643EE1"/>
    <w:rsid w:val="00650440"/>
    <w:rsid w:val="006509CB"/>
    <w:rsid w:val="00651B97"/>
    <w:rsid w:val="00683ED2"/>
    <w:rsid w:val="006861D0"/>
    <w:rsid w:val="006A2DED"/>
    <w:rsid w:val="006A330E"/>
    <w:rsid w:val="006B7BDE"/>
    <w:rsid w:val="006C28E3"/>
    <w:rsid w:val="006D60D6"/>
    <w:rsid w:val="006F7E61"/>
    <w:rsid w:val="00701546"/>
    <w:rsid w:val="0070383C"/>
    <w:rsid w:val="007060B0"/>
    <w:rsid w:val="00707FDB"/>
    <w:rsid w:val="00713C70"/>
    <w:rsid w:val="00713F4B"/>
    <w:rsid w:val="00716CA4"/>
    <w:rsid w:val="00725228"/>
    <w:rsid w:val="007331CE"/>
    <w:rsid w:val="00734654"/>
    <w:rsid w:val="00735F4A"/>
    <w:rsid w:val="00741D7C"/>
    <w:rsid w:val="007432B1"/>
    <w:rsid w:val="00751B49"/>
    <w:rsid w:val="007525CA"/>
    <w:rsid w:val="0075719B"/>
    <w:rsid w:val="0076037C"/>
    <w:rsid w:val="0076057D"/>
    <w:rsid w:val="00763A7A"/>
    <w:rsid w:val="007745D7"/>
    <w:rsid w:val="0078312A"/>
    <w:rsid w:val="00794A23"/>
    <w:rsid w:val="00794DB3"/>
    <w:rsid w:val="00797A87"/>
    <w:rsid w:val="007A6F2A"/>
    <w:rsid w:val="007B0639"/>
    <w:rsid w:val="007B20F4"/>
    <w:rsid w:val="007B660F"/>
    <w:rsid w:val="007C1C9B"/>
    <w:rsid w:val="007D4BAE"/>
    <w:rsid w:val="007E21A0"/>
    <w:rsid w:val="007F3C56"/>
    <w:rsid w:val="00803BE8"/>
    <w:rsid w:val="008133F6"/>
    <w:rsid w:val="00813AE5"/>
    <w:rsid w:val="00815230"/>
    <w:rsid w:val="00816523"/>
    <w:rsid w:val="00826E2A"/>
    <w:rsid w:val="00830587"/>
    <w:rsid w:val="00831645"/>
    <w:rsid w:val="00835545"/>
    <w:rsid w:val="0083683B"/>
    <w:rsid w:val="00840C51"/>
    <w:rsid w:val="008444FA"/>
    <w:rsid w:val="008456F1"/>
    <w:rsid w:val="00851FA1"/>
    <w:rsid w:val="00857E30"/>
    <w:rsid w:val="008601DC"/>
    <w:rsid w:val="00866346"/>
    <w:rsid w:val="00870FB2"/>
    <w:rsid w:val="00875138"/>
    <w:rsid w:val="008823C2"/>
    <w:rsid w:val="00884E10"/>
    <w:rsid w:val="0088660C"/>
    <w:rsid w:val="008B37DE"/>
    <w:rsid w:val="008B564E"/>
    <w:rsid w:val="008D42DC"/>
    <w:rsid w:val="008E7519"/>
    <w:rsid w:val="008F6009"/>
    <w:rsid w:val="00900ECE"/>
    <w:rsid w:val="00913327"/>
    <w:rsid w:val="0091452C"/>
    <w:rsid w:val="00916FEE"/>
    <w:rsid w:val="0091782F"/>
    <w:rsid w:val="00924DF8"/>
    <w:rsid w:val="009264D3"/>
    <w:rsid w:val="009336DC"/>
    <w:rsid w:val="00944B6F"/>
    <w:rsid w:val="009455BD"/>
    <w:rsid w:val="00945A33"/>
    <w:rsid w:val="009500C1"/>
    <w:rsid w:val="00963025"/>
    <w:rsid w:val="00972556"/>
    <w:rsid w:val="0098644D"/>
    <w:rsid w:val="00991EEC"/>
    <w:rsid w:val="00997257"/>
    <w:rsid w:val="009A427E"/>
    <w:rsid w:val="009B1894"/>
    <w:rsid w:val="009B25CC"/>
    <w:rsid w:val="009B308F"/>
    <w:rsid w:val="009B45F8"/>
    <w:rsid w:val="009B4CBF"/>
    <w:rsid w:val="009C5476"/>
    <w:rsid w:val="009D5811"/>
    <w:rsid w:val="009E4D8A"/>
    <w:rsid w:val="009E6230"/>
    <w:rsid w:val="009E6F78"/>
    <w:rsid w:val="00A0126F"/>
    <w:rsid w:val="00A071BF"/>
    <w:rsid w:val="00A16FC2"/>
    <w:rsid w:val="00A27D9F"/>
    <w:rsid w:val="00A41FB2"/>
    <w:rsid w:val="00A44ED8"/>
    <w:rsid w:val="00A534A7"/>
    <w:rsid w:val="00A625C0"/>
    <w:rsid w:val="00A63C57"/>
    <w:rsid w:val="00A75CAA"/>
    <w:rsid w:val="00A772CB"/>
    <w:rsid w:val="00A812C9"/>
    <w:rsid w:val="00A815AA"/>
    <w:rsid w:val="00A83DB7"/>
    <w:rsid w:val="00A93AA5"/>
    <w:rsid w:val="00A970E5"/>
    <w:rsid w:val="00AA00C1"/>
    <w:rsid w:val="00AB2F78"/>
    <w:rsid w:val="00AD16F1"/>
    <w:rsid w:val="00AD26D3"/>
    <w:rsid w:val="00AE1EEA"/>
    <w:rsid w:val="00B071DD"/>
    <w:rsid w:val="00B074C6"/>
    <w:rsid w:val="00B21B9F"/>
    <w:rsid w:val="00B27EC6"/>
    <w:rsid w:val="00B40514"/>
    <w:rsid w:val="00B47AF3"/>
    <w:rsid w:val="00B519FD"/>
    <w:rsid w:val="00B56112"/>
    <w:rsid w:val="00B56C50"/>
    <w:rsid w:val="00B73281"/>
    <w:rsid w:val="00B768FC"/>
    <w:rsid w:val="00B8069E"/>
    <w:rsid w:val="00B8234D"/>
    <w:rsid w:val="00B82B29"/>
    <w:rsid w:val="00B90A18"/>
    <w:rsid w:val="00B91A12"/>
    <w:rsid w:val="00BA4068"/>
    <w:rsid w:val="00BB2043"/>
    <w:rsid w:val="00BB6E1A"/>
    <w:rsid w:val="00BC5052"/>
    <w:rsid w:val="00BC589C"/>
    <w:rsid w:val="00BD40EE"/>
    <w:rsid w:val="00BD68D0"/>
    <w:rsid w:val="00BE5A12"/>
    <w:rsid w:val="00BE71AB"/>
    <w:rsid w:val="00BF6C23"/>
    <w:rsid w:val="00C02E2C"/>
    <w:rsid w:val="00C14177"/>
    <w:rsid w:val="00C20FC4"/>
    <w:rsid w:val="00C22103"/>
    <w:rsid w:val="00C276F8"/>
    <w:rsid w:val="00C444B5"/>
    <w:rsid w:val="00C4578F"/>
    <w:rsid w:val="00C468CE"/>
    <w:rsid w:val="00C528D5"/>
    <w:rsid w:val="00C56114"/>
    <w:rsid w:val="00C63EF9"/>
    <w:rsid w:val="00C67963"/>
    <w:rsid w:val="00C82576"/>
    <w:rsid w:val="00CA6BE0"/>
    <w:rsid w:val="00CB36EE"/>
    <w:rsid w:val="00CC1964"/>
    <w:rsid w:val="00CD1F8D"/>
    <w:rsid w:val="00CE2C52"/>
    <w:rsid w:val="00CE6754"/>
    <w:rsid w:val="00CE7817"/>
    <w:rsid w:val="00CE7BF8"/>
    <w:rsid w:val="00CF29DE"/>
    <w:rsid w:val="00CF2BB9"/>
    <w:rsid w:val="00CF5A9B"/>
    <w:rsid w:val="00D006A9"/>
    <w:rsid w:val="00D01605"/>
    <w:rsid w:val="00D065FB"/>
    <w:rsid w:val="00D10293"/>
    <w:rsid w:val="00D12BC9"/>
    <w:rsid w:val="00D22FCB"/>
    <w:rsid w:val="00D238D0"/>
    <w:rsid w:val="00D2404C"/>
    <w:rsid w:val="00D2438D"/>
    <w:rsid w:val="00D42007"/>
    <w:rsid w:val="00D50EB9"/>
    <w:rsid w:val="00D568BB"/>
    <w:rsid w:val="00D73C1A"/>
    <w:rsid w:val="00D8419D"/>
    <w:rsid w:val="00D91163"/>
    <w:rsid w:val="00D92563"/>
    <w:rsid w:val="00D95590"/>
    <w:rsid w:val="00DA52BF"/>
    <w:rsid w:val="00DA56A8"/>
    <w:rsid w:val="00DB0062"/>
    <w:rsid w:val="00DB2F7D"/>
    <w:rsid w:val="00DB5FC0"/>
    <w:rsid w:val="00DB7FA4"/>
    <w:rsid w:val="00DD173D"/>
    <w:rsid w:val="00DD21F8"/>
    <w:rsid w:val="00DD6C7E"/>
    <w:rsid w:val="00DE1473"/>
    <w:rsid w:val="00DE55E8"/>
    <w:rsid w:val="00DF43C4"/>
    <w:rsid w:val="00E02586"/>
    <w:rsid w:val="00E0404B"/>
    <w:rsid w:val="00E0582D"/>
    <w:rsid w:val="00E125AC"/>
    <w:rsid w:val="00E13202"/>
    <w:rsid w:val="00E15768"/>
    <w:rsid w:val="00E21F5D"/>
    <w:rsid w:val="00E22D13"/>
    <w:rsid w:val="00E25C35"/>
    <w:rsid w:val="00E26AA9"/>
    <w:rsid w:val="00E3136A"/>
    <w:rsid w:val="00E43D29"/>
    <w:rsid w:val="00E56067"/>
    <w:rsid w:val="00E61535"/>
    <w:rsid w:val="00E66B22"/>
    <w:rsid w:val="00E76223"/>
    <w:rsid w:val="00E8219A"/>
    <w:rsid w:val="00E90E0D"/>
    <w:rsid w:val="00E92374"/>
    <w:rsid w:val="00E9609A"/>
    <w:rsid w:val="00E967A9"/>
    <w:rsid w:val="00EA73A4"/>
    <w:rsid w:val="00EA76DD"/>
    <w:rsid w:val="00EC6C2A"/>
    <w:rsid w:val="00ED0251"/>
    <w:rsid w:val="00ED0CAF"/>
    <w:rsid w:val="00ED6C2A"/>
    <w:rsid w:val="00EF2C40"/>
    <w:rsid w:val="00EF59B2"/>
    <w:rsid w:val="00F06848"/>
    <w:rsid w:val="00F114C6"/>
    <w:rsid w:val="00F22C47"/>
    <w:rsid w:val="00F232E9"/>
    <w:rsid w:val="00F24098"/>
    <w:rsid w:val="00F40899"/>
    <w:rsid w:val="00F5595A"/>
    <w:rsid w:val="00F55E67"/>
    <w:rsid w:val="00F562F6"/>
    <w:rsid w:val="00F726E4"/>
    <w:rsid w:val="00F73DF2"/>
    <w:rsid w:val="00F82B95"/>
    <w:rsid w:val="00F84A5E"/>
    <w:rsid w:val="00F84BE2"/>
    <w:rsid w:val="00F86F5B"/>
    <w:rsid w:val="00F8757F"/>
    <w:rsid w:val="00FA01BB"/>
    <w:rsid w:val="00FA5139"/>
    <w:rsid w:val="00FB1214"/>
    <w:rsid w:val="00FB3D4B"/>
    <w:rsid w:val="00FB610B"/>
    <w:rsid w:val="00FC2CF0"/>
    <w:rsid w:val="00FD0260"/>
    <w:rsid w:val="00FE760D"/>
    <w:rsid w:val="00FF12DF"/>
    <w:rsid w:val="00FF4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30E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E21A0"/>
    <w:pPr>
      <w:ind w:left="720"/>
      <w:contextualSpacing/>
    </w:pPr>
  </w:style>
  <w:style w:type="paragraph" w:customStyle="1" w:styleId="indent2">
    <w:name w:val="indent2"/>
    <w:basedOn w:val="Normal"/>
    <w:uiPriority w:val="99"/>
    <w:rsid w:val="005142C4"/>
    <w:pPr>
      <w:widowControl w:val="0"/>
      <w:autoSpaceDE w:val="0"/>
      <w:autoSpaceDN w:val="0"/>
      <w:adjustRightInd w:val="0"/>
      <w:spacing w:before="240"/>
      <w:ind w:left="1701" w:right="567" w:hanging="567"/>
    </w:pPr>
    <w:rPr>
      <w:rFonts w:eastAsia="MS Minngs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rsid w:val="005142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142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BA406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47362"/>
    <w:rPr>
      <w:rFonts w:cs="Times New Roman"/>
      <w:color w:val="808080"/>
    </w:rPr>
  </w:style>
  <w:style w:type="paragraph" w:styleId="Caption">
    <w:name w:val="caption"/>
    <w:basedOn w:val="Normal"/>
    <w:next w:val="Normal"/>
    <w:uiPriority w:val="99"/>
    <w:qFormat/>
    <w:rsid w:val="004E022A"/>
    <w:pPr>
      <w:spacing w:after="200"/>
    </w:pPr>
    <w:rPr>
      <w:b/>
      <w:bCs/>
      <w:color w:val="4F81BD"/>
      <w:sz w:val="18"/>
      <w:szCs w:val="18"/>
    </w:rPr>
  </w:style>
  <w:style w:type="paragraph" w:customStyle="1" w:styleId="Box">
    <w:name w:val="Box"/>
    <w:basedOn w:val="Normal"/>
    <w:uiPriority w:val="99"/>
    <w:rsid w:val="004B4B7C"/>
    <w:pPr>
      <w:widowControl w:val="0"/>
      <w:autoSpaceDE w:val="0"/>
      <w:autoSpaceDN w:val="0"/>
      <w:adjustRightInd w:val="0"/>
      <w:spacing w:before="60" w:after="60"/>
      <w:jc w:val="center"/>
    </w:pPr>
    <w:rPr>
      <w:rFonts w:eastAsia="MS Minngs"/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rsid w:val="002804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804FF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2804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804FF"/>
    <w:rPr>
      <w:rFonts w:cs="Times New Roman"/>
      <w:sz w:val="24"/>
      <w:szCs w:val="24"/>
    </w:rPr>
  </w:style>
  <w:style w:type="paragraph" w:customStyle="1" w:styleId="indent3">
    <w:name w:val="indent3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2268" w:right="567" w:hanging="567"/>
    </w:pPr>
    <w:rPr>
      <w:rFonts w:ascii="Arial" w:eastAsia="MS Minngs" w:hAnsi="Arial" w:cs="Arial"/>
      <w:sz w:val="22"/>
      <w:szCs w:val="22"/>
    </w:rPr>
  </w:style>
  <w:style w:type="paragraph" w:customStyle="1" w:styleId="graph">
    <w:name w:val="graph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jc w:val="center"/>
    </w:pPr>
    <w:rPr>
      <w:rFonts w:ascii="Arial" w:eastAsia="MS Minngs" w:hAnsi="Arial" w:cs="Arial"/>
      <w:sz w:val="22"/>
      <w:szCs w:val="22"/>
    </w:rPr>
  </w:style>
  <w:style w:type="paragraph" w:customStyle="1" w:styleId="indent1">
    <w:name w:val="indent1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="MS Minngs" w:hAnsi="Arial" w:cs="Arial"/>
      <w:sz w:val="22"/>
      <w:szCs w:val="22"/>
    </w:rPr>
  </w:style>
  <w:style w:type="paragraph" w:styleId="BodyText">
    <w:name w:val="Body Text"/>
    <w:basedOn w:val="Normal"/>
    <w:link w:val="BodyTextChar"/>
    <w:uiPriority w:val="99"/>
    <w:rsid w:val="005347CC"/>
    <w:rPr>
      <w:rFonts w:ascii="Comic Sans MS" w:hAnsi="Comic Sans MS"/>
      <w:sz w:val="28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347CC"/>
    <w:rPr>
      <w:rFonts w:ascii="Comic Sans MS" w:hAnsi="Comic Sans MS" w:cs="Times New Roman"/>
      <w:sz w:val="28"/>
    </w:rPr>
  </w:style>
  <w:style w:type="paragraph" w:customStyle="1" w:styleId="indent1CharCharChar">
    <w:name w:val="indent1 Char Char Char"/>
    <w:basedOn w:val="Normal"/>
    <w:uiPriority w:val="99"/>
    <w:rsid w:val="00D01605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="MS Minngs" w:hAnsi="Arial" w:cs="Arial"/>
      <w:sz w:val="22"/>
      <w:szCs w:val="22"/>
    </w:rPr>
  </w:style>
  <w:style w:type="paragraph" w:customStyle="1" w:styleId="question">
    <w:name w:val="question"/>
    <w:basedOn w:val="Normal"/>
    <w:uiPriority w:val="99"/>
    <w:rsid w:val="00916FEE"/>
    <w:pPr>
      <w:widowControl w:val="0"/>
      <w:autoSpaceDE w:val="0"/>
      <w:autoSpaceDN w:val="0"/>
      <w:adjustRightInd w:val="0"/>
      <w:spacing w:before="240"/>
      <w:ind w:left="567" w:right="567" w:hanging="567"/>
    </w:pPr>
    <w:rPr>
      <w:rFonts w:ascii="Arial" w:eastAsia="MS Minngs" w:hAnsi="Arial" w:cs="Arial"/>
      <w:sz w:val="22"/>
      <w:szCs w:val="22"/>
    </w:rPr>
  </w:style>
  <w:style w:type="paragraph" w:customStyle="1" w:styleId="table">
    <w:name w:val="table"/>
    <w:basedOn w:val="Normal"/>
    <w:uiPriority w:val="99"/>
    <w:rsid w:val="00E66B22"/>
    <w:pPr>
      <w:widowControl w:val="0"/>
      <w:autoSpaceDE w:val="0"/>
      <w:autoSpaceDN w:val="0"/>
      <w:adjustRightInd w:val="0"/>
      <w:spacing w:before="120" w:after="120"/>
      <w:jc w:val="center"/>
    </w:pPr>
    <w:rPr>
      <w:rFonts w:ascii="Arial" w:eastAsia="MS Minngs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867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867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86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867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86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86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86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867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867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oleObject" Target="embeddings/oleObject3.bin"/><Relationship Id="rId39" Type="http://schemas.openxmlformats.org/officeDocument/2006/relationships/image" Target="media/image29.jpeg"/><Relationship Id="rId21" Type="http://schemas.openxmlformats.org/officeDocument/2006/relationships/image" Target="media/image15.jpeg"/><Relationship Id="rId34" Type="http://schemas.openxmlformats.org/officeDocument/2006/relationships/image" Target="media/image24.jpeg"/><Relationship Id="rId42" Type="http://schemas.openxmlformats.org/officeDocument/2006/relationships/image" Target="media/image32.jpeg"/><Relationship Id="rId47" Type="http://schemas.openxmlformats.org/officeDocument/2006/relationships/image" Target="media/image37.jpeg"/><Relationship Id="rId50" Type="http://schemas.openxmlformats.org/officeDocument/2006/relationships/oleObject" Target="embeddings/oleObject5.bin"/><Relationship Id="rId55" Type="http://schemas.openxmlformats.org/officeDocument/2006/relationships/image" Target="media/image42.pn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oleObject" Target="embeddings/oleObject2.bin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46" Type="http://schemas.openxmlformats.org/officeDocument/2006/relationships/image" Target="media/image36.png"/><Relationship Id="rId59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0.wmf"/><Relationship Id="rId41" Type="http://schemas.openxmlformats.org/officeDocument/2006/relationships/image" Target="media/image31.jpeg"/><Relationship Id="rId54" Type="http://schemas.openxmlformats.org/officeDocument/2006/relationships/oleObject" Target="embeddings/oleObject7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7.wmf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53" Type="http://schemas.openxmlformats.org/officeDocument/2006/relationships/image" Target="media/image41.png"/><Relationship Id="rId58" Type="http://schemas.openxmlformats.org/officeDocument/2006/relationships/oleObject" Target="embeddings/oleObject9.bin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oleObject" Target="embeddings/oleObject1.bin"/><Relationship Id="rId28" Type="http://schemas.openxmlformats.org/officeDocument/2006/relationships/image" Target="media/image19.jpeg"/><Relationship Id="rId36" Type="http://schemas.openxmlformats.org/officeDocument/2006/relationships/image" Target="media/image26.jpeg"/><Relationship Id="rId49" Type="http://schemas.openxmlformats.org/officeDocument/2006/relationships/image" Target="media/image39.png"/><Relationship Id="rId57" Type="http://schemas.openxmlformats.org/officeDocument/2006/relationships/image" Target="media/image43.pn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1.png"/><Relationship Id="rId44" Type="http://schemas.openxmlformats.org/officeDocument/2006/relationships/image" Target="media/image34.png"/><Relationship Id="rId52" Type="http://schemas.openxmlformats.org/officeDocument/2006/relationships/oleObject" Target="embeddings/oleObject6.bin"/><Relationship Id="rId6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wmf"/><Relationship Id="rId27" Type="http://schemas.openxmlformats.org/officeDocument/2006/relationships/image" Target="media/image18.jpeg"/><Relationship Id="rId30" Type="http://schemas.openxmlformats.org/officeDocument/2006/relationships/oleObject" Target="embeddings/oleObject4.bin"/><Relationship Id="rId35" Type="http://schemas.openxmlformats.org/officeDocument/2006/relationships/image" Target="media/image25.jpeg"/><Relationship Id="rId43" Type="http://schemas.openxmlformats.org/officeDocument/2006/relationships/image" Target="media/image33.jpeg"/><Relationship Id="rId48" Type="http://schemas.openxmlformats.org/officeDocument/2006/relationships/image" Target="media/image38.png"/><Relationship Id="rId56" Type="http://schemas.openxmlformats.org/officeDocument/2006/relationships/oleObject" Target="embeddings/oleObject8.bin"/><Relationship Id="rId8" Type="http://schemas.openxmlformats.org/officeDocument/2006/relationships/image" Target="media/image2.jpeg"/><Relationship Id="rId51" Type="http://schemas.openxmlformats.org/officeDocument/2006/relationships/image" Target="media/image40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8</Pages>
  <Words>1359</Words>
  <Characters>7749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Stage 2</dc:title>
  <dc:subject/>
  <dc:creator>My Pc</dc:creator>
  <cp:keywords/>
  <dc:description/>
  <cp:lastModifiedBy>KM-Headteacher</cp:lastModifiedBy>
  <cp:revision>2</cp:revision>
  <cp:lastPrinted>2014-03-29T15:28:00Z</cp:lastPrinted>
  <dcterms:created xsi:type="dcterms:W3CDTF">2015-09-23T12:04:00Z</dcterms:created>
  <dcterms:modified xsi:type="dcterms:W3CDTF">2015-09-23T12:04:00Z</dcterms:modified>
</cp:coreProperties>
</file>